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6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8180"/>
        <w:gridCol w:w="2620"/>
      </w:tblGrid>
      <w:tr w:rsidR="00A9325D" w:rsidRPr="009917BB" w14:paraId="2E83064F" w14:textId="77777777" w:rsidTr="00C86EA1">
        <w:trPr>
          <w:trHeight w:val="288"/>
        </w:trPr>
        <w:tc>
          <w:tcPr>
            <w:tcW w:w="0" w:type="auto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bookmarkStart w:id="0" w:name="_Hlk22059895"/>
          <w:bookmarkStart w:id="1" w:name="_Hlk19184522"/>
          <w:p w14:paraId="5962D772" w14:textId="6526764A" w:rsidR="00C63C9B" w:rsidRDefault="00B66DD1" w:rsidP="00C86EA1">
            <w:pPr>
              <w:pStyle w:val="Title"/>
              <w:rPr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Title1"/>
                <w:tag w:val=""/>
                <w:id w:val="-1691056207"/>
                <w:placeholder>
                  <w:docPart w:val="8FE42F16FB1C43FDA158C841B00031B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FB7662" w:rsidRPr="00FB7662">
                  <w:rPr>
                    <w:sz w:val="44"/>
                    <w:szCs w:val="44"/>
                  </w:rPr>
                  <w:t>P</w:t>
                </w:r>
                <w:r w:rsidR="009D1A3E">
                  <w:rPr>
                    <w:sz w:val="44"/>
                    <w:szCs w:val="44"/>
                  </w:rPr>
                  <w:t>r</w:t>
                </w:r>
                <w:r w:rsidR="00FB7662" w:rsidRPr="00FB7662">
                  <w:rPr>
                    <w:sz w:val="44"/>
                    <w:szCs w:val="44"/>
                  </w:rPr>
                  <w:t>e-K 4 Room 109</w:t>
                </w:r>
              </w:sdtContent>
            </w:sdt>
            <w:r w:rsidR="00AE5D54" w:rsidRPr="00FB7662">
              <w:rPr>
                <w:sz w:val="44"/>
                <w:szCs w:val="44"/>
              </w:rPr>
              <w:t xml:space="preserve"> </w:t>
            </w:r>
            <w:r w:rsidR="00FB7662" w:rsidRPr="00FB7662">
              <w:rPr>
                <w:sz w:val="44"/>
                <w:szCs w:val="44"/>
              </w:rPr>
              <w:t>Newsletter</w:t>
            </w:r>
            <w:r w:rsidR="00555A1F">
              <w:rPr>
                <w:sz w:val="44"/>
                <w:szCs w:val="44"/>
              </w:rPr>
              <w:t xml:space="preserve"> </w:t>
            </w:r>
            <w:r w:rsidR="005B78D7">
              <w:rPr>
                <w:sz w:val="44"/>
                <w:szCs w:val="44"/>
              </w:rPr>
              <w:t>Feb 3</w:t>
            </w:r>
            <w:r w:rsidR="009B223B">
              <w:rPr>
                <w:sz w:val="44"/>
                <w:szCs w:val="44"/>
              </w:rPr>
              <w:t xml:space="preserve"> </w:t>
            </w:r>
            <w:r w:rsidR="00555A1F">
              <w:rPr>
                <w:sz w:val="44"/>
                <w:szCs w:val="44"/>
              </w:rPr>
              <w:t>-</w:t>
            </w:r>
            <w:r w:rsidR="005B78D7">
              <w:rPr>
                <w:sz w:val="44"/>
                <w:szCs w:val="44"/>
              </w:rPr>
              <w:t>Feb 7</w:t>
            </w:r>
          </w:p>
          <w:p w14:paraId="16BEBDC6" w14:textId="78E6C5AE" w:rsidR="008F15A9" w:rsidRPr="00555A1F" w:rsidRDefault="00555A1F" w:rsidP="007015B2">
            <w:pPr>
              <w:jc w:val="center"/>
            </w:pPr>
            <w:r>
              <w:t>Ms. Nicole W. and Ms. Mary</w:t>
            </w:r>
          </w:p>
        </w:tc>
      </w:tr>
      <w:tr w:rsidR="00D41F39" w:rsidRPr="009917BB" w14:paraId="191B5525" w14:textId="77777777" w:rsidTr="008F52CE"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7395D312" w14:textId="1253646B" w:rsidR="00C63C9B" w:rsidRPr="009917BB" w:rsidRDefault="00C63C9B" w:rsidP="00107AD1">
            <w:pPr>
              <w:pStyle w:val="Images"/>
            </w:pP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12EE32EC" w14:textId="77777777" w:rsidR="00D41F39" w:rsidRDefault="00D41F39" w:rsidP="00C86EA1">
            <w:pPr>
              <w:pStyle w:val="Images"/>
              <w:jc w:val="center"/>
            </w:pPr>
          </w:p>
          <w:p w14:paraId="55CF5997" w14:textId="41F5A9B9" w:rsidR="00C63C9B" w:rsidRPr="009917BB" w:rsidRDefault="00C63C9B" w:rsidP="00C86EA1">
            <w:pPr>
              <w:pStyle w:val="Images"/>
              <w:jc w:val="center"/>
            </w:pP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1ADE84E" w14:textId="7E399E47" w:rsidR="007A7AF8" w:rsidRDefault="007A7AF8" w:rsidP="00C86EA1">
            <w:pPr>
              <w:pStyle w:val="Images"/>
            </w:pPr>
          </w:p>
          <w:p w14:paraId="0EACE008" w14:textId="3FEA1036" w:rsidR="006D2D30" w:rsidRPr="006D2D30" w:rsidRDefault="000C7E48" w:rsidP="00C86EA1">
            <w:pPr>
              <w:pStyle w:val="Images"/>
            </w:pPr>
            <w:r>
              <w:t xml:space="preserve"> </w:t>
            </w:r>
            <w:r w:rsidR="00737AEC">
              <w:t xml:space="preserve"> </w:t>
            </w:r>
            <w:r w:rsidR="00BE30D9">
              <w:t xml:space="preserve"> </w:t>
            </w:r>
          </w:p>
        </w:tc>
      </w:tr>
      <w:tr w:rsidR="00D41F39" w:rsidRPr="009917BB" w14:paraId="790CA073" w14:textId="77777777" w:rsidTr="008F52CE">
        <w:trPr>
          <w:trHeight w:val="1431"/>
        </w:trPr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F79DBE3" w14:textId="483AAF21" w:rsidR="008F15A9" w:rsidRDefault="00D41F39" w:rsidP="00C86EA1">
            <w:pPr>
              <w:pStyle w:val="Images"/>
            </w:pPr>
            <w:r>
              <w:drawing>
                <wp:anchor distT="0" distB="0" distL="114300" distR="114300" simplePos="0" relativeHeight="251778048" behindDoc="1" locked="0" layoutInCell="1" allowOverlap="1" wp14:anchorId="7FA1E6C8" wp14:editId="352D06C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-612237</wp:posOffset>
                  </wp:positionV>
                  <wp:extent cx="1481910" cy="1752600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1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83208" w14:textId="325A8C21" w:rsidR="00286C3B" w:rsidRPr="00DA4DD8" w:rsidRDefault="00286C3B" w:rsidP="00C86EA1">
            <w:pPr>
              <w:pStyle w:val="Images"/>
            </w:pP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5A44D72" w14:textId="77777777" w:rsidR="00286C3B" w:rsidRDefault="009F7DB9" w:rsidP="008F15A9">
            <w:pPr>
              <w:pStyle w:val="Images"/>
            </w:pPr>
            <w:r>
              <w:drawing>
                <wp:anchor distT="0" distB="0" distL="114300" distR="114300" simplePos="0" relativeHeight="251658240" behindDoc="1" locked="0" layoutInCell="1" allowOverlap="1" wp14:anchorId="13D633E0" wp14:editId="7A07FCF9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-616377</wp:posOffset>
                  </wp:positionV>
                  <wp:extent cx="2788059" cy="1578634"/>
                  <wp:effectExtent l="0" t="0" r="0" b="2540"/>
                  <wp:wrapNone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59" cy="157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B3C0805" w14:textId="757040E5" w:rsidR="00286C3B" w:rsidRDefault="00D41F39" w:rsidP="00C86EA1">
            <w:pPr>
              <w:pStyle w:val="Images"/>
            </w:pPr>
            <w:r>
              <w:drawing>
                <wp:anchor distT="0" distB="0" distL="114300" distR="114300" simplePos="0" relativeHeight="251781120" behindDoc="0" locked="0" layoutInCell="1" allowOverlap="1" wp14:anchorId="1CB1B6C9" wp14:editId="0E41E4CA">
                  <wp:simplePos x="0" y="0"/>
                  <wp:positionH relativeFrom="column">
                    <wp:posOffset>-777875</wp:posOffset>
                  </wp:positionH>
                  <wp:positionV relativeFrom="paragraph">
                    <wp:posOffset>-536575</wp:posOffset>
                  </wp:positionV>
                  <wp:extent cx="2172335" cy="162814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E</w:t>
            </w:r>
          </w:p>
        </w:tc>
      </w:tr>
      <w:tr w:rsidR="00D41F39" w:rsidRPr="009917BB" w14:paraId="5FEFEE79" w14:textId="77777777" w:rsidTr="008F52CE"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F9FDE3C" w14:textId="30A0869A" w:rsidR="0089340B" w:rsidRDefault="004C71E1" w:rsidP="009F7DB9">
            <w:pPr>
              <w:pStyle w:val="Navigation"/>
              <w:jc w:val="right"/>
            </w:pPr>
            <w:r>
              <w:t xml:space="preserve">Students Favorite </w:t>
            </w:r>
            <w:r w:rsidR="00FB7662">
              <w:t>B</w:t>
            </w:r>
            <w:r w:rsidR="005E281F">
              <w:t>ook of the week</w:t>
            </w:r>
          </w:p>
          <w:p w14:paraId="1296CB33" w14:textId="4E0BC55B" w:rsidR="00ED78E1" w:rsidRDefault="00B703C0" w:rsidP="00B8134A">
            <w:pPr>
              <w:pStyle w:val="Navigation"/>
              <w:jc w:val="right"/>
            </w:pPr>
            <w:r>
              <w:t>Abuela’s weave</w:t>
            </w:r>
            <w:r w:rsidR="00175527">
              <w:t xml:space="preserve"> </w:t>
            </w:r>
          </w:p>
          <w:p w14:paraId="489E35CC" w14:textId="2E916F73" w:rsidR="00E47A27" w:rsidRPr="009917BB" w:rsidRDefault="00E47A27" w:rsidP="009F7DB9">
            <w:pPr>
              <w:pStyle w:val="Navigation"/>
              <w:jc w:val="right"/>
            </w:pPr>
            <w:r>
              <w:t>By</w:t>
            </w:r>
            <w:r w:rsidR="005F4461">
              <w:t xml:space="preserve"> </w:t>
            </w:r>
            <w:r w:rsidR="00687860">
              <w:t>omar</w:t>
            </w:r>
            <w:r w:rsidR="0033362A">
              <w:t xml:space="preserve"> s.</w:t>
            </w:r>
            <w:r w:rsidR="00687860">
              <w:t xml:space="preserve"> castaneda</w:t>
            </w:r>
            <w:r w:rsidR="009C7757">
              <w:t xml:space="preserve"> </w:t>
            </w: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6094DCF" w14:textId="27F19511" w:rsidR="00FE1CFC" w:rsidRDefault="00FE1CFC" w:rsidP="00CC756E">
            <w:pPr>
              <w:pStyle w:val="Navigation"/>
              <w:rPr>
                <w:noProof/>
              </w:rPr>
            </w:pPr>
          </w:p>
          <w:p w14:paraId="7882A647" w14:textId="75DA31B7" w:rsidR="00A72DE1" w:rsidRPr="009917BB" w:rsidRDefault="00CC756E" w:rsidP="00CC756E">
            <w:pPr>
              <w:pStyle w:val="Navigation"/>
            </w:pPr>
            <w:r>
              <w:rPr>
                <w:noProof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1259C86" w14:textId="6E7D29CE" w:rsidR="00FB56E1" w:rsidRDefault="007710CC" w:rsidP="00B8134A">
            <w:pPr>
              <w:pStyle w:val="Navigation"/>
              <w:ind w:firstLine="0"/>
              <w:jc w:val="left"/>
            </w:pPr>
            <w:r>
              <w:t>Family Reminder</w:t>
            </w:r>
            <w:r w:rsidR="00B8134A">
              <w:t>:</w:t>
            </w:r>
          </w:p>
          <w:p w14:paraId="1AE148A4" w14:textId="3D787832" w:rsidR="00BC591A" w:rsidRDefault="00961154" w:rsidP="00B8134A">
            <w:pPr>
              <w:pStyle w:val="Navigation"/>
              <w:ind w:firstLine="0"/>
              <w:jc w:val="left"/>
            </w:pPr>
            <w:r>
              <w:t xml:space="preserve">Snack Family- </w:t>
            </w:r>
            <w:r w:rsidR="005B78D7">
              <w:t>Jason</w:t>
            </w:r>
          </w:p>
          <w:p w14:paraId="0689E586" w14:textId="07B7887B" w:rsidR="00961154" w:rsidRDefault="00961154" w:rsidP="00B8134A">
            <w:pPr>
              <w:pStyle w:val="Navigation"/>
              <w:ind w:firstLine="0"/>
              <w:jc w:val="left"/>
            </w:pPr>
            <w:r>
              <w:t xml:space="preserve">: </w:t>
            </w:r>
            <w:r w:rsidR="00896D42">
              <w:t xml:space="preserve">february </w:t>
            </w:r>
            <w:r w:rsidR="005B78D7">
              <w:t>10-14</w:t>
            </w:r>
          </w:p>
          <w:p w14:paraId="4731E376" w14:textId="01B254DE" w:rsidR="00ED78E1" w:rsidRPr="009917BB" w:rsidRDefault="00FE1CFC" w:rsidP="00AC4254">
            <w:pPr>
              <w:pStyle w:val="Navigation"/>
              <w:ind w:firstLine="0"/>
              <w:jc w:val="left"/>
            </w:pPr>
            <w:r>
              <w:t>Two Snacks Per Day for 15 students!</w:t>
            </w:r>
            <w:r w:rsidR="00E3641B">
              <w:t xml:space="preserve"> </w:t>
            </w:r>
            <w:r w:rsidR="00FC7B25">
              <w:t xml:space="preserve"> </w:t>
            </w:r>
            <w:r w:rsidR="00E3641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9B223B">
              <w:t xml:space="preserve">                         </w:t>
            </w:r>
          </w:p>
        </w:tc>
      </w:tr>
    </w:tbl>
    <w:tbl>
      <w:tblPr>
        <w:tblStyle w:val="TableGrid"/>
        <w:tblW w:w="508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8"/>
        <w:gridCol w:w="4023"/>
        <w:gridCol w:w="776"/>
        <w:gridCol w:w="5054"/>
      </w:tblGrid>
      <w:tr w:rsidR="00C63C9B" w:rsidRPr="009917BB" w14:paraId="7D41937F" w14:textId="77777777" w:rsidTr="007B4876">
        <w:trPr>
          <w:jc w:val="center"/>
        </w:trPr>
        <w:tc>
          <w:tcPr>
            <w:tcW w:w="14651" w:type="dxa"/>
            <w:gridSpan w:val="4"/>
            <w:tcMar>
              <w:top w:w="72" w:type="dxa"/>
              <w:bottom w:w="72" w:type="dxa"/>
            </w:tcMar>
            <w:vAlign w:val="center"/>
          </w:tcPr>
          <w:bookmarkEnd w:id="0"/>
          <w:p w14:paraId="16D4D023" w14:textId="1E7125D7" w:rsidR="00C63C9B" w:rsidRPr="00021150" w:rsidRDefault="00FE1CFC" w:rsidP="00CA2061">
            <w:pPr>
              <w:pStyle w:val="Heading1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Clothe</w:t>
            </w:r>
            <w:r w:rsidR="001843CA">
              <w:rPr>
                <w:sz w:val="60"/>
                <w:szCs w:val="60"/>
              </w:rPr>
              <w:t>s study</w:t>
            </w:r>
            <w:r>
              <w:rPr>
                <w:sz w:val="60"/>
                <w:szCs w:val="60"/>
              </w:rPr>
              <w:t xml:space="preserve"> </w:t>
            </w:r>
          </w:p>
        </w:tc>
      </w:tr>
      <w:tr w:rsidR="00EB6CA7" w:rsidRPr="009917BB" w14:paraId="247A7F2B" w14:textId="77777777" w:rsidTr="007B4876">
        <w:trPr>
          <w:jc w:val="center"/>
        </w:trPr>
        <w:tc>
          <w:tcPr>
            <w:tcW w:w="14651" w:type="dxa"/>
            <w:gridSpan w:val="4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57C46599" w14:textId="1E3216CD" w:rsidR="00EB6CA7" w:rsidRPr="009134AE" w:rsidRDefault="001843CA" w:rsidP="00CA2061">
            <w:pPr>
              <w:pStyle w:val="Heading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how </w:t>
            </w:r>
            <w:r w:rsidR="00B703C0">
              <w:rPr>
                <w:sz w:val="40"/>
                <w:szCs w:val="40"/>
              </w:rPr>
              <w:t>Cloth is made</w:t>
            </w:r>
            <w:r w:rsidR="00FE1CFC" w:rsidRPr="00FE1CFC">
              <w:rPr>
                <w:sz w:val="40"/>
                <w:szCs w:val="40"/>
              </w:rPr>
              <w:t>?</w:t>
            </w:r>
          </w:p>
        </w:tc>
      </w:tr>
      <w:tr w:rsidR="00F22537" w:rsidRPr="009917BB" w14:paraId="230818B2" w14:textId="77777777" w:rsidTr="007B4876">
        <w:trPr>
          <w:trHeight w:val="5949"/>
          <w:jc w:val="center"/>
        </w:trPr>
        <w:tc>
          <w:tcPr>
            <w:tcW w:w="8821" w:type="dxa"/>
            <w:gridSpan w:val="2"/>
            <w:tcMar>
              <w:top w:w="360" w:type="dxa"/>
            </w:tcMar>
          </w:tcPr>
          <w:p w14:paraId="259006B7" w14:textId="77777777" w:rsidR="00DF67BC" w:rsidRDefault="00DF67BC" w:rsidP="00231B50">
            <w:pPr>
              <w:ind w:firstLine="0"/>
              <w:jc w:val="center"/>
              <w:rPr>
                <w:noProof/>
              </w:rPr>
            </w:pPr>
            <w:bookmarkStart w:id="2" w:name="_Hlk23502811"/>
          </w:p>
          <w:p w14:paraId="37399E1A" w14:textId="77777777" w:rsidR="00A07A54" w:rsidRDefault="00A07A54" w:rsidP="00231B50">
            <w:pPr>
              <w:ind w:firstLine="0"/>
              <w:jc w:val="center"/>
              <w:rPr>
                <w:noProof/>
              </w:rPr>
            </w:pPr>
          </w:p>
          <w:p w14:paraId="7E1DF200" w14:textId="270CF5AC" w:rsidR="007A7AF8" w:rsidRDefault="00A07A54" w:rsidP="00231B50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C43F1" wp14:editId="7CD6131E">
                  <wp:extent cx="4819650" cy="30375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887" b="12696"/>
                          <a:stretch/>
                        </pic:blipFill>
                        <pic:spPr bwMode="auto">
                          <a:xfrm>
                            <a:off x="0" y="0"/>
                            <a:ext cx="4827572" cy="304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F3107" w14:textId="30E1DD2C" w:rsidR="00974CBE" w:rsidRDefault="00974CBE" w:rsidP="007A7AF8">
            <w:pPr>
              <w:ind w:firstLine="0"/>
              <w:jc w:val="center"/>
            </w:pPr>
          </w:p>
          <w:p w14:paraId="53B0D280" w14:textId="639DF8C5" w:rsidR="00324AB5" w:rsidRDefault="006B0626" w:rsidP="00A07A54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Marieme, </w:t>
            </w:r>
            <w:r w:rsidR="006C2740">
              <w:rPr>
                <w:noProof/>
              </w:rPr>
              <w:t>Bram, Asher, Tea</w:t>
            </w:r>
            <w:r w:rsidR="00DD5218">
              <w:rPr>
                <w:noProof/>
              </w:rPr>
              <w:t xml:space="preserve">, </w:t>
            </w:r>
            <w:r w:rsidR="006C2740">
              <w:rPr>
                <w:noProof/>
              </w:rPr>
              <w:t>Gabrella</w:t>
            </w:r>
            <w:r w:rsidR="00CA576D">
              <w:rPr>
                <w:noProof/>
              </w:rPr>
              <w:t xml:space="preserve"> </w:t>
            </w:r>
            <w:r w:rsidR="00B71DFF">
              <w:rPr>
                <w:noProof/>
              </w:rPr>
              <w:t xml:space="preserve">and Salma </w:t>
            </w:r>
            <w:r w:rsidR="006C2740">
              <w:rPr>
                <w:noProof/>
              </w:rPr>
              <w:t>creat</w:t>
            </w:r>
            <w:r w:rsidR="00CA576D">
              <w:rPr>
                <w:noProof/>
              </w:rPr>
              <w:t xml:space="preserve">ed </w:t>
            </w:r>
            <w:r w:rsidR="007E09F1">
              <w:rPr>
                <w:noProof/>
              </w:rPr>
              <w:t>a</w:t>
            </w:r>
            <w:r w:rsidR="00B66DD1">
              <w:rPr>
                <w:noProof/>
              </w:rPr>
              <w:t xml:space="preserve"> Kente Q</w:t>
            </w:r>
            <w:r w:rsidR="006C2740">
              <w:rPr>
                <w:noProof/>
              </w:rPr>
              <w:t>uilt</w:t>
            </w:r>
            <w:r w:rsidR="007E09F1">
              <w:rPr>
                <w:noProof/>
              </w:rPr>
              <w:t xml:space="preserve"> using different shapes and colors to create beautiful patterns</w:t>
            </w:r>
            <w:bookmarkStart w:id="3" w:name="_GoBack"/>
            <w:bookmarkEnd w:id="3"/>
            <w:r w:rsidR="006C2740">
              <w:rPr>
                <w:noProof/>
              </w:rPr>
              <w:t xml:space="preserve">. </w:t>
            </w:r>
          </w:p>
          <w:p w14:paraId="7C0BAA5D" w14:textId="6431017F" w:rsidR="006B0626" w:rsidRDefault="00A07A54" w:rsidP="007A7AF8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151C9AAB" wp14:editId="4CF899B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120650</wp:posOffset>
                  </wp:positionV>
                  <wp:extent cx="2915186" cy="2186305"/>
                  <wp:effectExtent l="0" t="0" r="0" b="444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6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7E06A" w14:textId="06D1571C" w:rsidR="006B0626" w:rsidRDefault="006B0626" w:rsidP="007A7AF8">
            <w:pPr>
              <w:ind w:firstLine="0"/>
              <w:jc w:val="center"/>
              <w:rPr>
                <w:noProof/>
              </w:rPr>
            </w:pPr>
          </w:p>
          <w:p w14:paraId="752812A6" w14:textId="51A5BE44" w:rsidR="00CD7712" w:rsidRDefault="00CD7712" w:rsidP="007A7AF8">
            <w:pPr>
              <w:ind w:firstLine="0"/>
              <w:jc w:val="center"/>
            </w:pPr>
          </w:p>
          <w:p w14:paraId="6F952EDD" w14:textId="2FCBF09E" w:rsidR="00974CBE" w:rsidRDefault="00974CBE" w:rsidP="00472BF3">
            <w:pPr>
              <w:tabs>
                <w:tab w:val="left" w:pos="5375"/>
              </w:tabs>
              <w:ind w:firstLine="0"/>
              <w:rPr>
                <w:noProof/>
              </w:rPr>
            </w:pPr>
          </w:p>
          <w:p w14:paraId="74C22FD9" w14:textId="2F7D94FD" w:rsidR="00986E18" w:rsidRDefault="00974CBE" w:rsidP="007A7AF8">
            <w:pPr>
              <w:tabs>
                <w:tab w:val="left" w:pos="5375"/>
              </w:tabs>
              <w:ind w:firstLine="0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52AB2F31" w14:textId="45C325C1" w:rsidR="00986E18" w:rsidRDefault="002945E3" w:rsidP="007A7AF8">
            <w:pPr>
              <w:tabs>
                <w:tab w:val="left" w:pos="5375"/>
              </w:tabs>
              <w:ind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BE6CA26" wp14:editId="3A355BCC">
                  <wp:simplePos x="0" y="0"/>
                  <wp:positionH relativeFrom="column">
                    <wp:posOffset>2555047</wp:posOffset>
                  </wp:positionH>
                  <wp:positionV relativeFrom="paragraph">
                    <wp:posOffset>58310</wp:posOffset>
                  </wp:positionV>
                  <wp:extent cx="2877185" cy="215963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AE34E" w14:textId="48EB2217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11422C22" w14:textId="681F3C4C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52918687" w14:textId="63DB5E7F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1FD38D53" w14:textId="40A7A984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0FB686A0" w14:textId="7B4180CF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7CE5D7A5" w14:textId="77777777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3A26831A" w14:textId="77777777" w:rsidR="00A07A54" w:rsidRDefault="00A07A54" w:rsidP="00E35368">
            <w:pPr>
              <w:tabs>
                <w:tab w:val="left" w:pos="5375"/>
              </w:tabs>
              <w:ind w:firstLine="0"/>
              <w:jc w:val="center"/>
              <w:rPr>
                <w:noProof/>
                <w:highlight w:val="red"/>
              </w:rPr>
            </w:pPr>
          </w:p>
          <w:p w14:paraId="78985E9B" w14:textId="52581D53" w:rsidR="002E2A45" w:rsidRDefault="00A07A54" w:rsidP="0066338C">
            <w:pPr>
              <w:tabs>
                <w:tab w:val="left" w:pos="5375"/>
              </w:tabs>
              <w:ind w:firstLine="0"/>
              <w:rPr>
                <w:noProof/>
              </w:rPr>
            </w:pPr>
            <w:r>
              <w:rPr>
                <w:noProof/>
              </w:rPr>
              <w:t xml:space="preserve">Happy Birthday Kayla! </w:t>
            </w:r>
          </w:p>
          <w:p w14:paraId="0A6D4D45" w14:textId="58013758" w:rsidR="00414752" w:rsidRPr="009C4A12" w:rsidRDefault="00414752" w:rsidP="00414752">
            <w:pPr>
              <w:tabs>
                <w:tab w:val="left" w:pos="5375"/>
              </w:tabs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8E7DF14" wp14:editId="4265B8BD">
                  <wp:simplePos x="0" y="0"/>
                  <wp:positionH relativeFrom="column">
                    <wp:posOffset>5376716</wp:posOffset>
                  </wp:positionH>
                  <wp:positionV relativeFrom="paragraph">
                    <wp:posOffset>7352675</wp:posOffset>
                  </wp:positionV>
                  <wp:extent cx="2857500" cy="160020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01BFC1CB" wp14:editId="7795F892">
                  <wp:simplePos x="0" y="0"/>
                  <wp:positionH relativeFrom="column">
                    <wp:posOffset>5322155</wp:posOffset>
                  </wp:positionH>
                  <wp:positionV relativeFrom="paragraph">
                    <wp:posOffset>5032830</wp:posOffset>
                  </wp:positionV>
                  <wp:extent cx="3329881" cy="2033516"/>
                  <wp:effectExtent l="0" t="0" r="4445" b="508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01" cy="204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865">
              <w:t xml:space="preserve">  </w:t>
            </w:r>
          </w:p>
        </w:tc>
        <w:tc>
          <w:tcPr>
            <w:tcW w:w="5830" w:type="dxa"/>
            <w:gridSpan w:val="2"/>
            <w:tcMar>
              <w:top w:w="360" w:type="dxa"/>
            </w:tcMar>
          </w:tcPr>
          <w:p w14:paraId="22707112" w14:textId="2CEA69DB" w:rsidR="00E707FC" w:rsidRPr="008857C6" w:rsidRDefault="002C7324" w:rsidP="00844CBA">
            <w:pPr>
              <w:ind w:firstLine="0"/>
              <w:rPr>
                <w:noProof/>
              </w:rPr>
            </w:pPr>
            <w:r w:rsidRPr="008857C6">
              <w:t>Hello Families,</w:t>
            </w:r>
          </w:p>
          <w:p w14:paraId="2284D69D" w14:textId="59240F2D" w:rsidR="00E657D7" w:rsidRDefault="00EA3292" w:rsidP="00B703C0">
            <w:pPr>
              <w:ind w:firstLine="0"/>
            </w:pPr>
            <w:r w:rsidRPr="008857C6">
              <w:t>Th</w:t>
            </w:r>
            <w:r w:rsidR="00293C75">
              <w:t>e</w:t>
            </w:r>
            <w:r w:rsidR="005B78D7">
              <w:t xml:space="preserve"> </w:t>
            </w:r>
            <w:r w:rsidR="00293C75">
              <w:t xml:space="preserve">looming and </w:t>
            </w:r>
            <w:r w:rsidR="005B78D7">
              <w:t>weaving activity teaches children two key skills. First, children learn abou</w:t>
            </w:r>
            <w:r w:rsidR="00F67702">
              <w:t xml:space="preserve">t spatial awareness by connecting the concepts of over and under with </w:t>
            </w:r>
            <w:r w:rsidR="00B703C0">
              <w:t>movement</w:t>
            </w:r>
            <w:r w:rsidR="00F67702">
              <w:t xml:space="preserve">. Second, they are making a pattern </w:t>
            </w:r>
            <w:r w:rsidR="00B703C0">
              <w:t>(over</w:t>
            </w:r>
            <w:r w:rsidR="00F67702">
              <w:t>—under). Being able to identify and extend patterns is an important math skill that children will build on.</w:t>
            </w:r>
            <w:r w:rsidR="00BA2564">
              <w:t xml:space="preserve"> </w:t>
            </w:r>
          </w:p>
          <w:p w14:paraId="25363B77" w14:textId="6B705852" w:rsidR="006F16BA" w:rsidRDefault="006F16BA" w:rsidP="002F4C41">
            <w:pPr>
              <w:ind w:firstLine="0"/>
            </w:pPr>
            <w:r>
              <w:t>To further the students understanding</w:t>
            </w:r>
            <w:r w:rsidR="00CE35E5">
              <w:t xml:space="preserve"> remind your child of the new terms learned in </w:t>
            </w:r>
            <w:r w:rsidR="00293C75">
              <w:t>school:</w:t>
            </w:r>
            <w:r w:rsidR="00CE35E5">
              <w:t xml:space="preserve"> loom, crochet, weave knit and </w:t>
            </w:r>
            <w:r w:rsidR="00363E15">
              <w:t>cloth.</w:t>
            </w:r>
          </w:p>
          <w:p w14:paraId="0F3B6824" w14:textId="3AAC156C" w:rsidR="002C655A" w:rsidRDefault="002C655A" w:rsidP="000F426B">
            <w:pPr>
              <w:ind w:firstLine="0"/>
            </w:pPr>
            <w:r w:rsidRPr="002C655A">
              <w:t>P</w:t>
            </w:r>
            <w:r>
              <w:t>arents p</w:t>
            </w:r>
            <w:r w:rsidRPr="002C655A">
              <w:t xml:space="preserve">lease review </w:t>
            </w:r>
            <w:r w:rsidR="00375221">
              <w:t xml:space="preserve">the following </w:t>
            </w:r>
            <w:r w:rsidRPr="002C655A">
              <w:t>questions at home!!</w:t>
            </w:r>
          </w:p>
          <w:p w14:paraId="1AD59D66" w14:textId="239EBF77" w:rsidR="00440674" w:rsidRDefault="00375221" w:rsidP="000F426B">
            <w:pPr>
              <w:ind w:firstLine="0"/>
            </w:pPr>
            <w:r>
              <w:t>“</w:t>
            </w:r>
            <w:r w:rsidR="00293C75">
              <w:t>Where do you get your clothes?</w:t>
            </w:r>
            <w:r w:rsidR="00440674">
              <w:t>”</w:t>
            </w:r>
            <w:r w:rsidR="00293C75">
              <w:t xml:space="preserve"> </w:t>
            </w:r>
          </w:p>
          <w:p w14:paraId="7E436278" w14:textId="16D886C8" w:rsidR="00440674" w:rsidRDefault="00440674" w:rsidP="000F426B">
            <w:pPr>
              <w:ind w:firstLine="0"/>
            </w:pPr>
            <w:r>
              <w:t>“What special clothes do people wear for work?”</w:t>
            </w:r>
          </w:p>
          <w:p w14:paraId="1B6FC835" w14:textId="328BAD1A" w:rsidR="002F4C41" w:rsidRPr="008857C6" w:rsidRDefault="00440674" w:rsidP="000F426B">
            <w:pPr>
              <w:ind w:firstLine="0"/>
            </w:pPr>
            <w:r>
              <w:t>“</w:t>
            </w:r>
            <w:r w:rsidR="00E657D7">
              <w:t xml:space="preserve">Did you ever work hard to make something </w:t>
            </w:r>
            <w:r>
              <w:t>in Art Area</w:t>
            </w:r>
            <w:r w:rsidR="00363E15">
              <w:t xml:space="preserve"> or Block Area</w:t>
            </w:r>
            <w:r w:rsidR="00E657D7">
              <w:t>?</w:t>
            </w:r>
            <w:r w:rsidR="00375221">
              <w:t>”</w:t>
            </w:r>
            <w:r w:rsidR="000F426B">
              <w:t xml:space="preserve"> </w:t>
            </w:r>
          </w:p>
          <w:p w14:paraId="34030426" w14:textId="0D60237E" w:rsidR="00440674" w:rsidRDefault="002C655A" w:rsidP="002F4C41">
            <w:pPr>
              <w:ind w:firstLine="0"/>
            </w:pPr>
            <w:r w:rsidRPr="002C655A">
              <w:t>“</w:t>
            </w:r>
            <w:r w:rsidR="00E657D7">
              <w:t xml:space="preserve">Tell me about </w:t>
            </w:r>
            <w:r w:rsidR="00440674">
              <w:t>your visit to Ms. Smith’s Kindergarten class?”</w:t>
            </w:r>
          </w:p>
          <w:p w14:paraId="1C13B9D9" w14:textId="144DE853" w:rsidR="00DF67BC" w:rsidRDefault="00CA576D" w:rsidP="00107AD1">
            <w:pPr>
              <w:ind w:firstLine="0"/>
            </w:pPr>
            <w:r>
              <w:t>“Who invented the traffic light?”</w:t>
            </w:r>
          </w:p>
          <w:p w14:paraId="416DFBC0" w14:textId="77777777" w:rsidR="000C7D0A" w:rsidRDefault="000C7D0A" w:rsidP="00107AD1">
            <w:pPr>
              <w:ind w:firstLine="0"/>
              <w:rPr>
                <w:noProof/>
              </w:rPr>
            </w:pPr>
          </w:p>
          <w:p w14:paraId="25C9456C" w14:textId="6C413130" w:rsidR="00107AD1" w:rsidRPr="008857C6" w:rsidRDefault="00AF3BF7" w:rsidP="00107AD1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444D185A" wp14:editId="39F12CC9">
                  <wp:simplePos x="0" y="0"/>
                  <wp:positionH relativeFrom="column">
                    <wp:posOffset>1825278</wp:posOffset>
                  </wp:positionH>
                  <wp:positionV relativeFrom="paragraph">
                    <wp:posOffset>309217</wp:posOffset>
                  </wp:positionV>
                  <wp:extent cx="2335271" cy="1752282"/>
                  <wp:effectExtent l="5715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271" cy="175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2740">
              <w:rPr>
                <w:noProof/>
              </w:rPr>
              <w:drawing>
                <wp:inline distT="0" distB="0" distL="0" distR="0" wp14:anchorId="105072CD" wp14:editId="370ADC6B">
                  <wp:extent cx="1782575" cy="2345027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40" r="-7" b="23895"/>
                          <a:stretch/>
                        </pic:blipFill>
                        <pic:spPr bwMode="auto">
                          <a:xfrm>
                            <a:off x="0" y="0"/>
                            <a:ext cx="1800167" cy="23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C884691" w14:textId="6BF03E40" w:rsidR="005625AC" w:rsidRPr="008857C6" w:rsidRDefault="00D416EB" w:rsidP="003A7F41">
            <w:pPr>
              <w:ind w:firstLine="0"/>
            </w:pPr>
            <w:r>
              <w:t>Otto and</w:t>
            </w:r>
            <w:r w:rsidR="006C2740">
              <w:t xml:space="preserve"> </w:t>
            </w:r>
            <w:r>
              <w:t>students learned</w:t>
            </w:r>
            <w:r w:rsidR="006C2740">
              <w:t xml:space="preserve"> how to Loom</w:t>
            </w:r>
            <w:r>
              <w:t>! Otto tightly pull</w:t>
            </w:r>
            <w:r w:rsidR="002945E3">
              <w:t>ed</w:t>
            </w:r>
            <w:r>
              <w:t xml:space="preserve"> yarn up the back and inserted into slots</w:t>
            </w:r>
            <w:r w:rsidR="006C2740">
              <w:t xml:space="preserve"> </w:t>
            </w:r>
            <w:r w:rsidR="002945E3">
              <w:t xml:space="preserve">then </w:t>
            </w:r>
            <w:r w:rsidR="006C2740">
              <w:t>warp</w:t>
            </w:r>
            <w:r w:rsidR="002945E3">
              <w:t xml:space="preserve"> </w:t>
            </w:r>
            <w:r w:rsidR="006C2740">
              <w:t>vertical yarn</w:t>
            </w:r>
            <w:r>
              <w:t xml:space="preserve"> into second top slot repeating procedure until all slots </w:t>
            </w:r>
            <w:r w:rsidR="002945E3">
              <w:t>were</w:t>
            </w:r>
            <w:r>
              <w:t xml:space="preserve"> full.</w:t>
            </w:r>
          </w:p>
        </w:tc>
      </w:tr>
      <w:bookmarkEnd w:id="2"/>
      <w:tr w:rsidR="00F22537" w:rsidRPr="009917BB" w14:paraId="5A552432" w14:textId="77777777" w:rsidTr="00AE7739">
        <w:trPr>
          <w:trHeight w:val="51"/>
          <w:jc w:val="center"/>
        </w:trPr>
        <w:tc>
          <w:tcPr>
            <w:tcW w:w="14651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36E06A27" w14:textId="3AE3A949" w:rsidR="00412F9C" w:rsidRPr="00413ECF" w:rsidRDefault="00412F9C" w:rsidP="006C38AE">
            <w:pPr>
              <w:ind w:firstLine="0"/>
              <w:rPr>
                <w:color w:val="0070C0"/>
                <w:sz w:val="22"/>
                <w:szCs w:val="22"/>
              </w:rPr>
            </w:pPr>
          </w:p>
        </w:tc>
      </w:tr>
      <w:tr w:rsidR="00C63C9B" w:rsidRPr="009917BB" w14:paraId="627F0F79" w14:textId="77777777" w:rsidTr="0042314B">
        <w:trPr>
          <w:trHeight w:val="2512"/>
          <w:jc w:val="center"/>
        </w:trPr>
        <w:tc>
          <w:tcPr>
            <w:tcW w:w="4798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0F5A7DB1" w14:textId="5BFEDFB4" w:rsidR="00944618" w:rsidRPr="00944618" w:rsidRDefault="003E00A1" w:rsidP="00F15DAE">
            <w:pPr>
              <w:pStyle w:val="Images"/>
              <w:rPr>
                <w:b/>
                <w:bCs/>
              </w:rPr>
            </w:pPr>
            <w:r>
              <w:drawing>
                <wp:anchor distT="0" distB="0" distL="114300" distR="114300" simplePos="0" relativeHeight="251782144" behindDoc="0" locked="0" layoutInCell="1" allowOverlap="1" wp14:anchorId="36736E2B" wp14:editId="2AF3BE94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-49530</wp:posOffset>
                  </wp:positionV>
                  <wp:extent cx="2861945" cy="166243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FF6">
              <w:drawing>
                <wp:inline distT="0" distB="0" distL="0" distR="0" wp14:anchorId="642104BE" wp14:editId="61BFCF67">
                  <wp:extent cx="2276475" cy="8953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32AA0698" w14:textId="464CC1C9" w:rsidR="00AC4254" w:rsidRDefault="00A07A54" w:rsidP="00AE7739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652E71AA" wp14:editId="45FFB248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223520</wp:posOffset>
                  </wp:positionV>
                  <wp:extent cx="1487170" cy="1071880"/>
                  <wp:effectExtent l="0" t="1905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717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0BEA0B" wp14:editId="06CB26CF">
                  <wp:extent cx="2019300" cy="151458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44" cy="151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49584" w14:textId="29971F49" w:rsidR="006022F6" w:rsidRPr="00AC4254" w:rsidRDefault="006022F6" w:rsidP="00AE7739">
            <w:pPr>
              <w:ind w:firstLine="0"/>
            </w:pPr>
          </w:p>
        </w:tc>
        <w:tc>
          <w:tcPr>
            <w:tcW w:w="5054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4EADAABD" w14:textId="5B4AF8FB" w:rsidR="00DE58BC" w:rsidRDefault="004F7FF6" w:rsidP="00A93B42">
            <w:pPr>
              <w:pStyle w:val="Images"/>
              <w:jc w:val="center"/>
            </w:pPr>
            <w:r>
              <w:drawing>
                <wp:inline distT="0" distB="0" distL="0" distR="0" wp14:anchorId="663E9DA2" wp14:editId="6CFAA5A6">
                  <wp:extent cx="2620371" cy="1547602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88" cy="15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8B4DA" w14:textId="07E3E7D9" w:rsidR="00C63C9B" w:rsidRPr="009917BB" w:rsidRDefault="00C63C9B" w:rsidP="00A93B42">
            <w:pPr>
              <w:pStyle w:val="Images"/>
              <w:jc w:val="center"/>
            </w:pPr>
          </w:p>
        </w:tc>
      </w:tr>
      <w:tr w:rsidR="00C63C9B" w:rsidRPr="0042314B" w14:paraId="5FA2C257" w14:textId="77777777" w:rsidTr="007B4876">
        <w:trPr>
          <w:jc w:val="center"/>
        </w:trPr>
        <w:tc>
          <w:tcPr>
            <w:tcW w:w="4798" w:type="dxa"/>
            <w:tcBorders>
              <w:right w:val="single" w:sz="4" w:space="0" w:color="auto"/>
            </w:tcBorders>
          </w:tcPr>
          <w:p w14:paraId="72A69E77" w14:textId="77777777" w:rsidR="004F6C59" w:rsidRDefault="00A64417" w:rsidP="00BC591A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PreK</w:t>
            </w:r>
            <w:r w:rsidR="003E00A1">
              <w:rPr>
                <w:sz w:val="18"/>
                <w:szCs w:val="18"/>
              </w:rPr>
              <w:t xml:space="preserve"> Visited </w:t>
            </w:r>
            <w:r>
              <w:rPr>
                <w:sz w:val="18"/>
                <w:szCs w:val="18"/>
              </w:rPr>
              <w:t xml:space="preserve">Kindergarten- Thanks </w:t>
            </w:r>
            <w:proofErr w:type="spellStart"/>
            <w:r>
              <w:rPr>
                <w:sz w:val="18"/>
                <w:szCs w:val="18"/>
              </w:rPr>
              <w:t>Ms</w:t>
            </w:r>
            <w:proofErr w:type="spellEnd"/>
            <w:r>
              <w:rPr>
                <w:sz w:val="18"/>
                <w:szCs w:val="18"/>
              </w:rPr>
              <w:t xml:space="preserve">, Smith and Ms. </w:t>
            </w:r>
            <w:proofErr w:type="spellStart"/>
            <w:proofErr w:type="gramStart"/>
            <w:r>
              <w:rPr>
                <w:sz w:val="18"/>
                <w:szCs w:val="18"/>
              </w:rPr>
              <w:t>Neidra</w:t>
            </w:r>
            <w:proofErr w:type="spellEnd"/>
            <w:r>
              <w:rPr>
                <w:sz w:val="18"/>
                <w:szCs w:val="18"/>
              </w:rPr>
              <w:t xml:space="preserve"> !</w:t>
            </w:r>
            <w:proofErr w:type="gramEnd"/>
          </w:p>
          <w:p w14:paraId="3F816D99" w14:textId="547048D3" w:rsidR="002945E3" w:rsidRPr="003E00A1" w:rsidRDefault="002945E3" w:rsidP="00BC591A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7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9B28D5" w14:textId="46A2B1B4" w:rsidR="00C73DB2" w:rsidRDefault="00195294" w:rsidP="00323762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lastRenderedPageBreak/>
              <w:t xml:space="preserve"> </w:t>
            </w:r>
            <w:r w:rsidR="00A07A54">
              <w:rPr>
                <w:color w:val="FF0000"/>
                <w:sz w:val="18"/>
                <w:szCs w:val="18"/>
              </w:rPr>
              <w:t xml:space="preserve">Students had fun </w:t>
            </w:r>
            <w:r w:rsidR="006C2740">
              <w:rPr>
                <w:color w:val="FF0000"/>
                <w:sz w:val="18"/>
                <w:szCs w:val="18"/>
              </w:rPr>
              <w:t>buying books from</w:t>
            </w:r>
            <w:r w:rsidR="00A07A54">
              <w:rPr>
                <w:color w:val="FF0000"/>
                <w:sz w:val="18"/>
                <w:szCs w:val="18"/>
              </w:rPr>
              <w:t xml:space="preserve"> Scholastics</w:t>
            </w:r>
            <w:r w:rsidR="000C7D0A">
              <w:rPr>
                <w:color w:val="FF0000"/>
                <w:sz w:val="18"/>
                <w:szCs w:val="18"/>
              </w:rPr>
              <w:t xml:space="preserve"> Book</w:t>
            </w:r>
            <w:r>
              <w:rPr>
                <w:color w:val="FF0000"/>
                <w:sz w:val="18"/>
                <w:szCs w:val="18"/>
              </w:rPr>
              <w:t xml:space="preserve"> Fair </w:t>
            </w:r>
            <w:r w:rsidR="000C7D0A">
              <w:rPr>
                <w:color w:val="FF0000"/>
                <w:sz w:val="18"/>
                <w:szCs w:val="18"/>
              </w:rPr>
              <w:t>located in LCCS Library</w:t>
            </w:r>
            <w:r w:rsidR="006C2740">
              <w:rPr>
                <w:color w:val="FF0000"/>
                <w:sz w:val="18"/>
                <w:szCs w:val="18"/>
              </w:rPr>
              <w:t xml:space="preserve"> </w:t>
            </w:r>
            <w:r w:rsidR="00A07A54">
              <w:rPr>
                <w:color w:val="FF0000"/>
                <w:sz w:val="18"/>
                <w:szCs w:val="18"/>
              </w:rPr>
              <w:t xml:space="preserve"> </w:t>
            </w:r>
          </w:p>
          <w:p w14:paraId="3FF23413" w14:textId="77777777" w:rsidR="00C73DB2" w:rsidRDefault="00C73DB2" w:rsidP="00323762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  <w:p w14:paraId="63565BD9" w14:textId="77DA2254" w:rsidR="00E91E08" w:rsidRPr="0042314B" w:rsidRDefault="00E91E08" w:rsidP="00AE773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54" w:type="dxa"/>
            <w:tcBorders>
              <w:left w:val="single" w:sz="4" w:space="0" w:color="auto"/>
            </w:tcBorders>
          </w:tcPr>
          <w:p w14:paraId="030E88CD" w14:textId="255AED5C" w:rsidR="00C73DB2" w:rsidRPr="0042314B" w:rsidRDefault="00331CA0" w:rsidP="006E438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 xml:space="preserve">Fashion Show will be February </w:t>
            </w:r>
            <w:r w:rsidR="004F7FF6">
              <w:rPr>
                <w:sz w:val="20"/>
                <w:szCs w:val="20"/>
              </w:rPr>
              <w:t>13</w:t>
            </w:r>
            <w:r w:rsidR="004F7FF6" w:rsidRPr="004F7FF6">
              <w:rPr>
                <w:sz w:val="20"/>
                <w:szCs w:val="20"/>
                <w:vertAlign w:val="superscript"/>
              </w:rPr>
              <w:t>th</w:t>
            </w:r>
            <w:r w:rsidR="004F7FF6">
              <w:rPr>
                <w:sz w:val="20"/>
                <w:szCs w:val="20"/>
              </w:rPr>
              <w:t xml:space="preserve"> 2:00 sharp</w:t>
            </w:r>
            <w:r w:rsidR="000C7D0A">
              <w:rPr>
                <w:sz w:val="20"/>
                <w:szCs w:val="20"/>
              </w:rPr>
              <w:t>!</w:t>
            </w:r>
            <w:r w:rsidR="004F7FF6">
              <w:rPr>
                <w:sz w:val="20"/>
                <w:szCs w:val="20"/>
              </w:rPr>
              <w:t xml:space="preserve"> </w:t>
            </w:r>
            <w:r w:rsidR="003E00A1" w:rsidRPr="003E00A1">
              <w:rPr>
                <w:sz w:val="20"/>
                <w:szCs w:val="20"/>
              </w:rPr>
              <w:t>Early Dismissal 12:00 sharp February 14th</w:t>
            </w:r>
          </w:p>
        </w:tc>
      </w:tr>
    </w:tbl>
    <w:bookmarkEnd w:id="1"/>
    <w:p w14:paraId="789F3876" w14:textId="405284D2" w:rsidR="005E7FA3" w:rsidRDefault="00216603" w:rsidP="00F15A10">
      <w:pPr>
        <w:tabs>
          <w:tab w:val="left" w:pos="3852"/>
        </w:tabs>
        <w:ind w:firstLine="0"/>
        <w:jc w:val="center"/>
        <w:rPr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5C07F9BA" wp14:editId="2FD54D74">
            <wp:extent cx="4097440" cy="545765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03" cy="546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4EAC" w14:textId="7FC91406" w:rsidR="00216603" w:rsidRDefault="00216603" w:rsidP="00F15A10">
      <w:pPr>
        <w:tabs>
          <w:tab w:val="left" w:pos="3852"/>
        </w:tabs>
        <w:ind w:firstLine="0"/>
        <w:jc w:val="center"/>
        <w:rPr>
          <w:noProof/>
          <w:sz w:val="18"/>
          <w:szCs w:val="18"/>
        </w:rPr>
      </w:pPr>
      <w:r>
        <w:rPr>
          <w:noProof/>
          <w:sz w:val="18"/>
          <w:szCs w:val="18"/>
        </w:rPr>
        <w:t>Students creted Traffic Light</w:t>
      </w:r>
      <w:r w:rsidR="004B6C00">
        <w:rPr>
          <w:noProof/>
          <w:sz w:val="18"/>
          <w:szCs w:val="18"/>
        </w:rPr>
        <w:t>s</w:t>
      </w:r>
      <w:r>
        <w:rPr>
          <w:noProof/>
          <w:sz w:val="18"/>
          <w:szCs w:val="18"/>
        </w:rPr>
        <w:t xml:space="preserve"> using tissue paper!</w:t>
      </w:r>
    </w:p>
    <w:p w14:paraId="3670B67B" w14:textId="77777777" w:rsidR="00216603" w:rsidRPr="0042314B" w:rsidRDefault="00216603" w:rsidP="00F15A10">
      <w:pPr>
        <w:tabs>
          <w:tab w:val="left" w:pos="3852"/>
        </w:tabs>
        <w:ind w:firstLine="0"/>
        <w:jc w:val="center"/>
        <w:rPr>
          <w:noProof/>
          <w:sz w:val="18"/>
          <w:szCs w:val="18"/>
        </w:rPr>
      </w:pPr>
    </w:p>
    <w:p w14:paraId="4CFFACFB" w14:textId="587A915F" w:rsidR="008F71F7" w:rsidRPr="008F71F7" w:rsidRDefault="008F71F7" w:rsidP="00F15A10">
      <w:pPr>
        <w:ind w:firstLine="0"/>
        <w:jc w:val="center"/>
        <w:rPr>
          <w:sz w:val="18"/>
          <w:szCs w:val="18"/>
        </w:rPr>
      </w:pPr>
      <w:r w:rsidRPr="008F71F7">
        <w:rPr>
          <w:sz w:val="18"/>
          <w:szCs w:val="18"/>
        </w:rPr>
        <w:t>Who Was Garrett Morgan?</w:t>
      </w:r>
    </w:p>
    <w:p w14:paraId="4693D453" w14:textId="77777777" w:rsidR="00F15A10" w:rsidRDefault="008F71F7" w:rsidP="00F15A10">
      <w:pPr>
        <w:ind w:firstLine="0"/>
        <w:jc w:val="center"/>
        <w:rPr>
          <w:sz w:val="18"/>
          <w:szCs w:val="18"/>
        </w:rPr>
      </w:pPr>
      <w:r w:rsidRPr="008F71F7">
        <w:rPr>
          <w:sz w:val="18"/>
          <w:szCs w:val="18"/>
        </w:rPr>
        <w:t xml:space="preserve"> Garrett Morgan, born in Kentucky on March 4, 1877, began his career as a sewing-machine mechanic. </w:t>
      </w:r>
    </w:p>
    <w:p w14:paraId="3FA6CADA" w14:textId="77777777" w:rsidR="00F15A10" w:rsidRDefault="008F71F7" w:rsidP="00F15A10">
      <w:pPr>
        <w:ind w:firstLine="0"/>
        <w:jc w:val="center"/>
        <w:rPr>
          <w:noProof/>
        </w:rPr>
      </w:pPr>
      <w:r w:rsidRPr="008F71F7">
        <w:rPr>
          <w:sz w:val="18"/>
          <w:szCs w:val="18"/>
        </w:rPr>
        <w:t>He went on to patent several inventions, including an improved sewing machine</w:t>
      </w:r>
      <w:r w:rsidR="00F15A10" w:rsidRPr="00F15A10">
        <w:rPr>
          <w:noProof/>
        </w:rPr>
        <w:t xml:space="preserve"> </w:t>
      </w:r>
      <w:r w:rsidR="00F15A10" w:rsidRPr="00F15A10">
        <w:drawing>
          <wp:inline distT="0" distB="0" distL="0" distR="0" wp14:anchorId="58DC5856" wp14:editId="1835C0C6">
            <wp:extent cx="2733675" cy="18859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E323" w14:textId="77777777" w:rsidR="00F15A10" w:rsidRDefault="008F71F7" w:rsidP="00F15A10">
      <w:pPr>
        <w:ind w:firstLine="0"/>
        <w:jc w:val="center"/>
        <w:rPr>
          <w:sz w:val="18"/>
          <w:szCs w:val="18"/>
        </w:rPr>
      </w:pPr>
      <w:r w:rsidRPr="008F71F7">
        <w:rPr>
          <w:sz w:val="18"/>
          <w:szCs w:val="18"/>
        </w:rPr>
        <w:t xml:space="preserve"> and traffic signal, a hair-straightening product, and a respiratory device that would later provide the blueprint for WWI gas masks.</w:t>
      </w:r>
    </w:p>
    <w:p w14:paraId="4376ED23" w14:textId="7CC0DF63" w:rsidR="00F15A10" w:rsidRDefault="008F71F7" w:rsidP="00F15A10">
      <w:pPr>
        <w:ind w:firstLine="0"/>
        <w:jc w:val="center"/>
        <w:rPr>
          <w:sz w:val="18"/>
          <w:szCs w:val="18"/>
        </w:rPr>
      </w:pPr>
      <w:r w:rsidRPr="008F71F7">
        <w:rPr>
          <w:sz w:val="18"/>
          <w:szCs w:val="18"/>
        </w:rPr>
        <w:t xml:space="preserve"> The inventor died on July 27, 1963, in Cleveland, Ohio.</w:t>
      </w:r>
    </w:p>
    <w:p w14:paraId="376DF833" w14:textId="7127DAF3" w:rsidR="001A07A9" w:rsidRDefault="001A07A9" w:rsidP="00F15A10">
      <w:pPr>
        <w:ind w:firstLine="0"/>
        <w:jc w:val="center"/>
        <w:rPr>
          <w:sz w:val="18"/>
          <w:szCs w:val="18"/>
        </w:rPr>
      </w:pPr>
    </w:p>
    <w:p w14:paraId="59535588" w14:textId="1D715BE3" w:rsidR="00216603" w:rsidRDefault="00F15A10" w:rsidP="00F15A10">
      <w:pPr>
        <w:ind w:firstLine="0"/>
        <w:jc w:val="center"/>
        <w:rPr>
          <w:sz w:val="18"/>
          <w:szCs w:val="18"/>
        </w:rPr>
      </w:pPr>
      <w:r w:rsidRPr="00F15A10">
        <w:rPr>
          <w:sz w:val="18"/>
          <w:szCs w:val="18"/>
        </w:rPr>
        <w:t>Garrett Morgan invented the first automatic three-way traffic signal system, which he eventually sold to General Electri</w:t>
      </w:r>
      <w:r>
        <w:rPr>
          <w:sz w:val="18"/>
          <w:szCs w:val="18"/>
        </w:rPr>
        <w:t>c</w:t>
      </w:r>
    </w:p>
    <w:p w14:paraId="7AFC2D52" w14:textId="37638B51" w:rsidR="00216603" w:rsidRDefault="00216603" w:rsidP="00F15A10">
      <w:pPr>
        <w:ind w:firstLine="0"/>
        <w:jc w:val="center"/>
        <w:rPr>
          <w:sz w:val="18"/>
          <w:szCs w:val="18"/>
        </w:rPr>
      </w:pPr>
    </w:p>
    <w:p w14:paraId="00E464E4" w14:textId="6FBE9272" w:rsidR="00216603" w:rsidRDefault="004B6C00" w:rsidP="00F15A10">
      <w:pPr>
        <w:ind w:firstLine="0"/>
        <w:jc w:val="center"/>
        <w:rPr>
          <w:sz w:val="18"/>
          <w:szCs w:val="18"/>
        </w:rPr>
      </w:pPr>
      <w:proofErr w:type="spellStart"/>
      <w:r>
        <w:rPr>
          <w:sz w:val="18"/>
          <w:szCs w:val="18"/>
        </w:rPr>
        <w:t>Viaan</w:t>
      </w:r>
      <w:proofErr w:type="spellEnd"/>
      <w:r>
        <w:rPr>
          <w:sz w:val="18"/>
          <w:szCs w:val="18"/>
        </w:rPr>
        <w:t xml:space="preserve">, Otto, </w:t>
      </w:r>
      <w:proofErr w:type="spellStart"/>
      <w:r>
        <w:rPr>
          <w:sz w:val="18"/>
          <w:szCs w:val="18"/>
        </w:rPr>
        <w:t>Gabrilla</w:t>
      </w:r>
      <w:proofErr w:type="spellEnd"/>
      <w:r>
        <w:rPr>
          <w:sz w:val="18"/>
          <w:szCs w:val="18"/>
        </w:rPr>
        <w:t>, and Salm said,” Red mean stop at the top, Yellow mean slow down in the middle and green means go at the bottom!</w:t>
      </w:r>
    </w:p>
    <w:p w14:paraId="5DE34461" w14:textId="72C31520" w:rsidR="00216603" w:rsidRDefault="00216603" w:rsidP="00F15A10">
      <w:pPr>
        <w:ind w:firstLine="0"/>
        <w:jc w:val="center"/>
        <w:rPr>
          <w:sz w:val="18"/>
          <w:szCs w:val="18"/>
        </w:rPr>
      </w:pPr>
    </w:p>
    <w:p w14:paraId="410E6F4D" w14:textId="3909CF15" w:rsidR="00216603" w:rsidRDefault="00D01215" w:rsidP="00F15A10">
      <w:pPr>
        <w:ind w:firstLine="0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7FDE4787" wp14:editId="08482045">
            <wp:extent cx="3876041" cy="29070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99" cy="29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29B9" w14:textId="07C85342" w:rsidR="00216603" w:rsidRDefault="00216603" w:rsidP="00F15A10">
      <w:pPr>
        <w:ind w:firstLine="0"/>
        <w:jc w:val="center"/>
        <w:rPr>
          <w:sz w:val="18"/>
          <w:szCs w:val="18"/>
        </w:rPr>
      </w:pPr>
    </w:p>
    <w:p w14:paraId="4A2036F4" w14:textId="77777777" w:rsidR="00216603" w:rsidRDefault="00216603" w:rsidP="00F15A10">
      <w:pPr>
        <w:ind w:firstLine="0"/>
        <w:jc w:val="center"/>
        <w:rPr>
          <w:sz w:val="18"/>
          <w:szCs w:val="18"/>
        </w:rPr>
      </w:pPr>
    </w:p>
    <w:p w14:paraId="3F4DDCF0" w14:textId="77777777" w:rsidR="00F15A10" w:rsidRDefault="00F15A10" w:rsidP="00F15A10">
      <w:pPr>
        <w:ind w:firstLine="0"/>
        <w:jc w:val="center"/>
        <w:rPr>
          <w:sz w:val="18"/>
          <w:szCs w:val="18"/>
        </w:rPr>
      </w:pPr>
    </w:p>
    <w:p w14:paraId="0478C2A9" w14:textId="4AE96129" w:rsidR="00F15A10" w:rsidRPr="0042314B" w:rsidRDefault="00F15A10" w:rsidP="00F15A10">
      <w:pPr>
        <w:ind w:firstLine="0"/>
        <w:jc w:val="center"/>
        <w:rPr>
          <w:sz w:val="18"/>
          <w:szCs w:val="18"/>
        </w:rPr>
      </w:pPr>
    </w:p>
    <w:sectPr w:rsidR="00F15A10" w:rsidRPr="0042314B" w:rsidSect="00CA5B7E">
      <w:headerReference w:type="default" r:id="rId30"/>
      <w:footerReference w:type="even" r:id="rId31"/>
      <w:footerReference w:type="default" r:id="rId32"/>
      <w:footerReference w:type="first" r:id="rId33"/>
      <w:pgSz w:w="15840" w:h="24480" w:code="17"/>
      <w:pgMar w:top="72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96039" w14:textId="77777777" w:rsidR="00D31F5A" w:rsidRDefault="00D31F5A">
      <w:r>
        <w:separator/>
      </w:r>
    </w:p>
    <w:p w14:paraId="087D44C6" w14:textId="77777777" w:rsidR="00D31F5A" w:rsidRDefault="00D31F5A"/>
  </w:endnote>
  <w:endnote w:type="continuationSeparator" w:id="0">
    <w:p w14:paraId="2711F878" w14:textId="77777777" w:rsidR="00D31F5A" w:rsidRDefault="00D31F5A">
      <w:r>
        <w:continuationSeparator/>
      </w:r>
    </w:p>
    <w:p w14:paraId="7775E2F1" w14:textId="77777777" w:rsidR="00D31F5A" w:rsidRDefault="00D31F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99857513"/>
      <w:docPartObj>
        <w:docPartGallery w:val="Page Numbers (Bottom of Page)"/>
        <w:docPartUnique/>
      </w:docPartObj>
    </w:sdtPr>
    <w:sdtContent>
      <w:p w14:paraId="15B6C3BF" w14:textId="77777777" w:rsidR="00B66DD1" w:rsidRDefault="00B66DD1" w:rsidP="00AA5D1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803AE0" w14:textId="77777777" w:rsidR="00B66DD1" w:rsidRDefault="00B66DD1" w:rsidP="00AA5D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07994" w14:textId="77777777" w:rsidR="00B66DD1" w:rsidRPr="00AA5D1C" w:rsidRDefault="00B66DD1" w:rsidP="00AA5D1C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C52514" wp14:editId="4C2C548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737AEE" w14:textId="77777777" w:rsidR="00B66DD1" w:rsidRPr="00AA5D1C" w:rsidRDefault="00B66DD1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52514" id="Rectangle 2" o:spid="_x0000_s1026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" fillcolor="#511707 [1604]" stroked="f" strokeweight="1pt">
              <v:textbox>
                <w:txbxContent>
                  <w:p w14:paraId="66737AEE" w14:textId="77777777" w:rsidR="00B66DD1" w:rsidRPr="00AA5D1C" w:rsidRDefault="00B66DD1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D5FE3" w14:textId="77777777" w:rsidR="00B66DD1" w:rsidRDefault="00B66DD1" w:rsidP="00AA5D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B34D81" wp14:editId="08B129E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8271CF" w14:textId="77777777" w:rsidR="00B66DD1" w:rsidRPr="00AA5D1C" w:rsidRDefault="00B66DD1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34D81" id="Rectangle 1" o:spid="_x0000_s1027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" fillcolor="#511707 [1604]" stroked="f" strokeweight="1pt">
              <v:textbox>
                <w:txbxContent>
                  <w:p w14:paraId="6A8271CF" w14:textId="77777777" w:rsidR="00B66DD1" w:rsidRPr="00AA5D1C" w:rsidRDefault="00B66DD1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2574B" w14:textId="77777777" w:rsidR="00D31F5A" w:rsidRDefault="00D31F5A">
      <w:r>
        <w:separator/>
      </w:r>
    </w:p>
    <w:p w14:paraId="315BCD6F" w14:textId="77777777" w:rsidR="00D31F5A" w:rsidRDefault="00D31F5A"/>
  </w:footnote>
  <w:footnote w:type="continuationSeparator" w:id="0">
    <w:p w14:paraId="501C983D" w14:textId="77777777" w:rsidR="00D31F5A" w:rsidRDefault="00D31F5A">
      <w:r>
        <w:continuationSeparator/>
      </w:r>
    </w:p>
    <w:p w14:paraId="74094009" w14:textId="77777777" w:rsidR="00D31F5A" w:rsidRDefault="00D31F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7475" w:type="dxa"/>
      <w:tblLook w:val="04A0" w:firstRow="1" w:lastRow="0" w:firstColumn="1" w:lastColumn="0" w:noHBand="0" w:noVBand="1"/>
    </w:tblPr>
    <w:tblGrid>
      <w:gridCol w:w="2728"/>
      <w:gridCol w:w="9111"/>
      <w:gridCol w:w="2818"/>
      <w:gridCol w:w="2818"/>
    </w:tblGrid>
    <w:tr w:rsidR="00B66DD1" w:rsidRPr="009917BB" w14:paraId="11C403CD" w14:textId="1B230470" w:rsidTr="005B4F1A">
      <w:trPr>
        <w:trHeight w:val="1491"/>
      </w:trPr>
      <w:tc>
        <w:tcPr>
          <w:tcW w:w="2728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4C72C6A1" w14:textId="6C3AFF57" w:rsidR="00B66DD1" w:rsidRDefault="00B66DD1" w:rsidP="00AE5D54">
          <w:pPr>
            <w:pStyle w:val="HeaderLeft"/>
          </w:pPr>
          <w:r>
            <w:t>February 2020</w:t>
          </w:r>
        </w:p>
        <w:p w14:paraId="4ED0BA1D" w14:textId="48A065EB" w:rsidR="00B66DD1" w:rsidRPr="009917BB" w:rsidRDefault="00B66DD1" w:rsidP="00AE5D54">
          <w:pPr>
            <w:pStyle w:val="HeaderLeft"/>
          </w:pPr>
        </w:p>
      </w:tc>
      <w:tc>
        <w:tcPr>
          <w:tcW w:w="9111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3880C8CC" w14:textId="1FCC57C2" w:rsidR="00B66DD1" w:rsidRPr="009917BB" w:rsidRDefault="00B66DD1" w:rsidP="00AE5D54">
          <w:pPr>
            <w:pStyle w:val="Titlesmall"/>
          </w:pPr>
          <w:sdt>
            <w:sdtPr>
              <w:alias w:val="Title1"/>
              <w:tag w:val=""/>
              <w:id w:val="-200919774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Content>
              <w:r>
                <w:t>Pre-K 4 Room 109</w:t>
              </w:r>
            </w:sdtContent>
          </w:sdt>
          <w:r>
            <w:t xml:space="preserve"> </w:t>
          </w:r>
          <w:sdt>
            <w:sdtPr>
              <w:rPr>
                <w:rStyle w:val="Emphasis"/>
              </w:rPr>
              <w:alias w:val="Highlight word"/>
              <w:tag w:val=""/>
              <w:id w:val="-1224980649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>
                <w:rPr>
                  <w:rStyle w:val="Emphasis"/>
                </w:rPr>
                <w:t xml:space="preserve">     </w:t>
              </w:r>
            </w:sdtContent>
          </w:sdt>
        </w:p>
      </w:tc>
      <w:tc>
        <w:tcPr>
          <w:tcW w:w="2818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5574B93C" w14:textId="34A1A936" w:rsidR="00B66DD1" w:rsidRDefault="00B66DD1" w:rsidP="00AE5D54">
          <w:pPr>
            <w:pStyle w:val="HeaderRight"/>
          </w:pPr>
          <w:r>
            <w:t>Ms. Nicole W.</w:t>
          </w:r>
        </w:p>
        <w:p w14:paraId="3FA400EB" w14:textId="28468CCD" w:rsidR="00B66DD1" w:rsidRPr="009917BB" w:rsidRDefault="00B66DD1" w:rsidP="00AE5D54">
          <w:pPr>
            <w:pStyle w:val="HeaderRight"/>
          </w:pPr>
          <w:r>
            <w:t>and Ms. Mary</w:t>
          </w:r>
        </w:p>
      </w:tc>
      <w:tc>
        <w:tcPr>
          <w:tcW w:w="2818" w:type="dxa"/>
          <w:tcBorders>
            <w:right w:val="single" w:sz="4" w:space="0" w:color="FFFFFF"/>
          </w:tcBorders>
        </w:tcPr>
        <w:p w14:paraId="296E090B" w14:textId="77777777" w:rsidR="00B66DD1" w:rsidRDefault="00B66DD1" w:rsidP="00AE5D54">
          <w:pPr>
            <w:pStyle w:val="HeaderRight"/>
          </w:pPr>
        </w:p>
      </w:tc>
    </w:tr>
    <w:tr w:rsidR="00B66DD1" w:rsidRPr="009917BB" w14:paraId="5388E3D8" w14:textId="7D5DB8FE" w:rsidTr="005B4F1A">
      <w:trPr>
        <w:trHeight w:val="29"/>
      </w:trPr>
      <w:tc>
        <w:tcPr>
          <w:tcW w:w="1465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14:paraId="27D28D71" w14:textId="0332E69A" w:rsidR="00B66DD1" w:rsidRPr="009917BB" w:rsidRDefault="00B66DD1" w:rsidP="00CA5B7E">
          <w:pPr>
            <w:pStyle w:val="Tagline"/>
          </w:pPr>
        </w:p>
      </w:tc>
      <w:tc>
        <w:tcPr>
          <w:tcW w:w="2818" w:type="dxa"/>
          <w:tcBorders>
            <w:left w:val="single" w:sz="4" w:space="0" w:color="FFFFFF"/>
            <w:right w:val="single" w:sz="4" w:space="0" w:color="FFFFFF"/>
          </w:tcBorders>
        </w:tcPr>
        <w:p w14:paraId="0F8EEBDA" w14:textId="77777777" w:rsidR="00B66DD1" w:rsidRDefault="00B66DD1" w:rsidP="00AE5D54">
          <w:pPr>
            <w:pStyle w:val="Tagline"/>
          </w:pPr>
        </w:p>
      </w:tc>
    </w:tr>
  </w:tbl>
  <w:p w14:paraId="4599AD5C" w14:textId="77777777" w:rsidR="00B66DD1" w:rsidRPr="00AE5D54" w:rsidRDefault="00B66DD1" w:rsidP="00AE5D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629AE"/>
    <w:multiLevelType w:val="hybridMultilevel"/>
    <w:tmpl w:val="84A897B6"/>
    <w:lvl w:ilvl="0" w:tplc="B874C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18A2B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A4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E8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49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01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A7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C2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140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62"/>
    <w:rsid w:val="000069E1"/>
    <w:rsid w:val="000069FB"/>
    <w:rsid w:val="00010BE9"/>
    <w:rsid w:val="000115F0"/>
    <w:rsid w:val="000155E0"/>
    <w:rsid w:val="000209E3"/>
    <w:rsid w:val="00020E9A"/>
    <w:rsid w:val="00021150"/>
    <w:rsid w:val="00022F53"/>
    <w:rsid w:val="00024CF2"/>
    <w:rsid w:val="000258FC"/>
    <w:rsid w:val="00027DF1"/>
    <w:rsid w:val="00030AB7"/>
    <w:rsid w:val="0003369E"/>
    <w:rsid w:val="00034FD9"/>
    <w:rsid w:val="00035CFE"/>
    <w:rsid w:val="000367D2"/>
    <w:rsid w:val="00036D79"/>
    <w:rsid w:val="00043612"/>
    <w:rsid w:val="0005082A"/>
    <w:rsid w:val="00055401"/>
    <w:rsid w:val="00055E76"/>
    <w:rsid w:val="000630AC"/>
    <w:rsid w:val="0006665E"/>
    <w:rsid w:val="00073AE9"/>
    <w:rsid w:val="00080B4C"/>
    <w:rsid w:val="00082470"/>
    <w:rsid w:val="00082BD3"/>
    <w:rsid w:val="00093366"/>
    <w:rsid w:val="00095CF2"/>
    <w:rsid w:val="000978DD"/>
    <w:rsid w:val="000A298C"/>
    <w:rsid w:val="000B1952"/>
    <w:rsid w:val="000B2450"/>
    <w:rsid w:val="000B2A4D"/>
    <w:rsid w:val="000B2CD7"/>
    <w:rsid w:val="000B4009"/>
    <w:rsid w:val="000C2973"/>
    <w:rsid w:val="000C4F45"/>
    <w:rsid w:val="000C7441"/>
    <w:rsid w:val="000C7D0A"/>
    <w:rsid w:val="000C7E48"/>
    <w:rsid w:val="000C7EB4"/>
    <w:rsid w:val="000D20ED"/>
    <w:rsid w:val="000D3DAA"/>
    <w:rsid w:val="000D4B15"/>
    <w:rsid w:val="000D5759"/>
    <w:rsid w:val="000E3D03"/>
    <w:rsid w:val="000E5A30"/>
    <w:rsid w:val="000F1699"/>
    <w:rsid w:val="000F426B"/>
    <w:rsid w:val="00100D2E"/>
    <w:rsid w:val="00104527"/>
    <w:rsid w:val="0010468B"/>
    <w:rsid w:val="00107AD1"/>
    <w:rsid w:val="00111F7B"/>
    <w:rsid w:val="0012332E"/>
    <w:rsid w:val="00125FE2"/>
    <w:rsid w:val="00131EC2"/>
    <w:rsid w:val="001335E2"/>
    <w:rsid w:val="001347A0"/>
    <w:rsid w:val="00144D19"/>
    <w:rsid w:val="00157DCF"/>
    <w:rsid w:val="00162D66"/>
    <w:rsid w:val="00167F79"/>
    <w:rsid w:val="00175527"/>
    <w:rsid w:val="001802E1"/>
    <w:rsid w:val="001843CA"/>
    <w:rsid w:val="00185EA6"/>
    <w:rsid w:val="00186FE4"/>
    <w:rsid w:val="001923C3"/>
    <w:rsid w:val="001939ED"/>
    <w:rsid w:val="00195294"/>
    <w:rsid w:val="00197BEB"/>
    <w:rsid w:val="001A07A9"/>
    <w:rsid w:val="001A73EF"/>
    <w:rsid w:val="001B11C1"/>
    <w:rsid w:val="001B2FE7"/>
    <w:rsid w:val="001B6898"/>
    <w:rsid w:val="001B6C68"/>
    <w:rsid w:val="001C56EE"/>
    <w:rsid w:val="001D25A5"/>
    <w:rsid w:val="001D291E"/>
    <w:rsid w:val="001D2C09"/>
    <w:rsid w:val="001D5C0C"/>
    <w:rsid w:val="001D7A79"/>
    <w:rsid w:val="001E16F5"/>
    <w:rsid w:val="001F23CB"/>
    <w:rsid w:val="001F2D22"/>
    <w:rsid w:val="001F2F6B"/>
    <w:rsid w:val="001F435C"/>
    <w:rsid w:val="001F5C03"/>
    <w:rsid w:val="001F60EF"/>
    <w:rsid w:val="001F77FC"/>
    <w:rsid w:val="00201677"/>
    <w:rsid w:val="002017BF"/>
    <w:rsid w:val="002073CA"/>
    <w:rsid w:val="00211A70"/>
    <w:rsid w:val="00211CCC"/>
    <w:rsid w:val="00216603"/>
    <w:rsid w:val="002250CF"/>
    <w:rsid w:val="002278BC"/>
    <w:rsid w:val="0023081B"/>
    <w:rsid w:val="00231B50"/>
    <w:rsid w:val="00236293"/>
    <w:rsid w:val="0024182E"/>
    <w:rsid w:val="00242750"/>
    <w:rsid w:val="00244F7D"/>
    <w:rsid w:val="00245883"/>
    <w:rsid w:val="00247F00"/>
    <w:rsid w:val="00250999"/>
    <w:rsid w:val="002520FB"/>
    <w:rsid w:val="00253104"/>
    <w:rsid w:val="002577EB"/>
    <w:rsid w:val="002624CF"/>
    <w:rsid w:val="00276499"/>
    <w:rsid w:val="00280269"/>
    <w:rsid w:val="00281E07"/>
    <w:rsid w:val="002826A9"/>
    <w:rsid w:val="002830CE"/>
    <w:rsid w:val="00286C3B"/>
    <w:rsid w:val="00291A82"/>
    <w:rsid w:val="00293C75"/>
    <w:rsid w:val="002945E3"/>
    <w:rsid w:val="002970DF"/>
    <w:rsid w:val="002A2068"/>
    <w:rsid w:val="002A2DE6"/>
    <w:rsid w:val="002A6D1D"/>
    <w:rsid w:val="002B3235"/>
    <w:rsid w:val="002B3360"/>
    <w:rsid w:val="002C046D"/>
    <w:rsid w:val="002C655A"/>
    <w:rsid w:val="002C7324"/>
    <w:rsid w:val="002C7CC2"/>
    <w:rsid w:val="002E2A45"/>
    <w:rsid w:val="002F4C41"/>
    <w:rsid w:val="002F6E4C"/>
    <w:rsid w:val="00301B12"/>
    <w:rsid w:val="0030500A"/>
    <w:rsid w:val="00310236"/>
    <w:rsid w:val="0031235B"/>
    <w:rsid w:val="00313C67"/>
    <w:rsid w:val="003167FF"/>
    <w:rsid w:val="00317C7F"/>
    <w:rsid w:val="00322687"/>
    <w:rsid w:val="00323762"/>
    <w:rsid w:val="00324AB5"/>
    <w:rsid w:val="0032676E"/>
    <w:rsid w:val="003267AC"/>
    <w:rsid w:val="003303E6"/>
    <w:rsid w:val="00331CA0"/>
    <w:rsid w:val="00332865"/>
    <w:rsid w:val="0033362A"/>
    <w:rsid w:val="0034142B"/>
    <w:rsid w:val="00353C8E"/>
    <w:rsid w:val="00357C9A"/>
    <w:rsid w:val="0036029F"/>
    <w:rsid w:val="0036147F"/>
    <w:rsid w:val="00363E15"/>
    <w:rsid w:val="00364F8B"/>
    <w:rsid w:val="00372E5B"/>
    <w:rsid w:val="00372F5F"/>
    <w:rsid w:val="00375221"/>
    <w:rsid w:val="003878FD"/>
    <w:rsid w:val="00392302"/>
    <w:rsid w:val="00395D9B"/>
    <w:rsid w:val="00397FFC"/>
    <w:rsid w:val="003A12EC"/>
    <w:rsid w:val="003A3330"/>
    <w:rsid w:val="003A3E9F"/>
    <w:rsid w:val="003A7A2B"/>
    <w:rsid w:val="003A7DE1"/>
    <w:rsid w:val="003A7F41"/>
    <w:rsid w:val="003B6D40"/>
    <w:rsid w:val="003B7739"/>
    <w:rsid w:val="003C065E"/>
    <w:rsid w:val="003C1ECD"/>
    <w:rsid w:val="003C2245"/>
    <w:rsid w:val="003D1F01"/>
    <w:rsid w:val="003D6E8B"/>
    <w:rsid w:val="003D720C"/>
    <w:rsid w:val="003E00A1"/>
    <w:rsid w:val="003E68E2"/>
    <w:rsid w:val="003F101E"/>
    <w:rsid w:val="003F578E"/>
    <w:rsid w:val="00400126"/>
    <w:rsid w:val="0040086D"/>
    <w:rsid w:val="00402407"/>
    <w:rsid w:val="004041BA"/>
    <w:rsid w:val="00412F9C"/>
    <w:rsid w:val="00413ECF"/>
    <w:rsid w:val="00414752"/>
    <w:rsid w:val="0042314B"/>
    <w:rsid w:val="004308B1"/>
    <w:rsid w:val="0043760A"/>
    <w:rsid w:val="004378D3"/>
    <w:rsid w:val="00440674"/>
    <w:rsid w:val="00444736"/>
    <w:rsid w:val="00444C26"/>
    <w:rsid w:val="0045316E"/>
    <w:rsid w:val="00456F5B"/>
    <w:rsid w:val="004574A5"/>
    <w:rsid w:val="00461C4E"/>
    <w:rsid w:val="00464D34"/>
    <w:rsid w:val="00467C49"/>
    <w:rsid w:val="00472BF3"/>
    <w:rsid w:val="00487DDA"/>
    <w:rsid w:val="00497EB9"/>
    <w:rsid w:val="004A07EA"/>
    <w:rsid w:val="004A2C07"/>
    <w:rsid w:val="004A4CC4"/>
    <w:rsid w:val="004B11A7"/>
    <w:rsid w:val="004B2A25"/>
    <w:rsid w:val="004B418B"/>
    <w:rsid w:val="004B6C00"/>
    <w:rsid w:val="004C097D"/>
    <w:rsid w:val="004C2E13"/>
    <w:rsid w:val="004C71E1"/>
    <w:rsid w:val="004C763E"/>
    <w:rsid w:val="004D09D3"/>
    <w:rsid w:val="004E60B5"/>
    <w:rsid w:val="004E7CFC"/>
    <w:rsid w:val="004F0FB0"/>
    <w:rsid w:val="004F691F"/>
    <w:rsid w:val="004F6C59"/>
    <w:rsid w:val="004F7FF6"/>
    <w:rsid w:val="00501C5E"/>
    <w:rsid w:val="0050290B"/>
    <w:rsid w:val="00503963"/>
    <w:rsid w:val="0051492F"/>
    <w:rsid w:val="00515203"/>
    <w:rsid w:val="005176F5"/>
    <w:rsid w:val="00523F86"/>
    <w:rsid w:val="0052415C"/>
    <w:rsid w:val="00525391"/>
    <w:rsid w:val="005256A7"/>
    <w:rsid w:val="00530D52"/>
    <w:rsid w:val="00531FB3"/>
    <w:rsid w:val="00532223"/>
    <w:rsid w:val="00532441"/>
    <w:rsid w:val="00541E3A"/>
    <w:rsid w:val="0054359F"/>
    <w:rsid w:val="00545D9E"/>
    <w:rsid w:val="00545F0A"/>
    <w:rsid w:val="005532CB"/>
    <w:rsid w:val="00555A1F"/>
    <w:rsid w:val="005625AC"/>
    <w:rsid w:val="005627F3"/>
    <w:rsid w:val="00571C5D"/>
    <w:rsid w:val="00572E8F"/>
    <w:rsid w:val="00573185"/>
    <w:rsid w:val="00573765"/>
    <w:rsid w:val="0057438E"/>
    <w:rsid w:val="00574A72"/>
    <w:rsid w:val="00574F21"/>
    <w:rsid w:val="00581BF4"/>
    <w:rsid w:val="0058403E"/>
    <w:rsid w:val="005911E1"/>
    <w:rsid w:val="005919C5"/>
    <w:rsid w:val="005947FA"/>
    <w:rsid w:val="005A0E6C"/>
    <w:rsid w:val="005A18D8"/>
    <w:rsid w:val="005A287A"/>
    <w:rsid w:val="005A668E"/>
    <w:rsid w:val="005B4F1A"/>
    <w:rsid w:val="005B78D7"/>
    <w:rsid w:val="005C0E37"/>
    <w:rsid w:val="005C6672"/>
    <w:rsid w:val="005D13A8"/>
    <w:rsid w:val="005D258D"/>
    <w:rsid w:val="005E281F"/>
    <w:rsid w:val="005E3EE0"/>
    <w:rsid w:val="005E7FA3"/>
    <w:rsid w:val="005F3282"/>
    <w:rsid w:val="005F431A"/>
    <w:rsid w:val="005F4461"/>
    <w:rsid w:val="005F5919"/>
    <w:rsid w:val="005F7021"/>
    <w:rsid w:val="006022F6"/>
    <w:rsid w:val="006112C6"/>
    <w:rsid w:val="0061593F"/>
    <w:rsid w:val="00620C89"/>
    <w:rsid w:val="00621F73"/>
    <w:rsid w:val="00633E45"/>
    <w:rsid w:val="006346E2"/>
    <w:rsid w:val="00640B0E"/>
    <w:rsid w:val="00641936"/>
    <w:rsid w:val="006507A3"/>
    <w:rsid w:val="00652739"/>
    <w:rsid w:val="00652805"/>
    <w:rsid w:val="00652936"/>
    <w:rsid w:val="00654813"/>
    <w:rsid w:val="00654899"/>
    <w:rsid w:val="0065750E"/>
    <w:rsid w:val="006610D1"/>
    <w:rsid w:val="0066338C"/>
    <w:rsid w:val="00670FAC"/>
    <w:rsid w:val="006715B9"/>
    <w:rsid w:val="0067331F"/>
    <w:rsid w:val="0067424F"/>
    <w:rsid w:val="006747CF"/>
    <w:rsid w:val="00680B26"/>
    <w:rsid w:val="0068173F"/>
    <w:rsid w:val="0068217F"/>
    <w:rsid w:val="00687860"/>
    <w:rsid w:val="006A184C"/>
    <w:rsid w:val="006A6B42"/>
    <w:rsid w:val="006B0626"/>
    <w:rsid w:val="006B0FD5"/>
    <w:rsid w:val="006B2F6B"/>
    <w:rsid w:val="006B4626"/>
    <w:rsid w:val="006B6E0B"/>
    <w:rsid w:val="006B7774"/>
    <w:rsid w:val="006B7F07"/>
    <w:rsid w:val="006C2740"/>
    <w:rsid w:val="006C38AE"/>
    <w:rsid w:val="006C4866"/>
    <w:rsid w:val="006D04B9"/>
    <w:rsid w:val="006D2062"/>
    <w:rsid w:val="006D22E9"/>
    <w:rsid w:val="006D2D30"/>
    <w:rsid w:val="006D4605"/>
    <w:rsid w:val="006D607E"/>
    <w:rsid w:val="006D710A"/>
    <w:rsid w:val="006E4389"/>
    <w:rsid w:val="006F16BA"/>
    <w:rsid w:val="006F186F"/>
    <w:rsid w:val="006F1CBF"/>
    <w:rsid w:val="006F246C"/>
    <w:rsid w:val="006F4F92"/>
    <w:rsid w:val="007015B2"/>
    <w:rsid w:val="007018D7"/>
    <w:rsid w:val="00702403"/>
    <w:rsid w:val="00707887"/>
    <w:rsid w:val="0071021E"/>
    <w:rsid w:val="007219E8"/>
    <w:rsid w:val="007310BC"/>
    <w:rsid w:val="007337FF"/>
    <w:rsid w:val="00733D8F"/>
    <w:rsid w:val="00737AEC"/>
    <w:rsid w:val="00746BBA"/>
    <w:rsid w:val="00751135"/>
    <w:rsid w:val="0075685A"/>
    <w:rsid w:val="00757842"/>
    <w:rsid w:val="00760260"/>
    <w:rsid w:val="0076276F"/>
    <w:rsid w:val="00764206"/>
    <w:rsid w:val="007710CC"/>
    <w:rsid w:val="00771902"/>
    <w:rsid w:val="00775EFB"/>
    <w:rsid w:val="00776F7B"/>
    <w:rsid w:val="00777E35"/>
    <w:rsid w:val="0078326F"/>
    <w:rsid w:val="0078486C"/>
    <w:rsid w:val="00787BE0"/>
    <w:rsid w:val="00790EAB"/>
    <w:rsid w:val="00792AD6"/>
    <w:rsid w:val="007971C4"/>
    <w:rsid w:val="007A172E"/>
    <w:rsid w:val="007A4959"/>
    <w:rsid w:val="007A700E"/>
    <w:rsid w:val="007A7AF8"/>
    <w:rsid w:val="007B3627"/>
    <w:rsid w:val="007B3B54"/>
    <w:rsid w:val="007B4876"/>
    <w:rsid w:val="007C2140"/>
    <w:rsid w:val="007C30F8"/>
    <w:rsid w:val="007C7DD3"/>
    <w:rsid w:val="007E09F1"/>
    <w:rsid w:val="007E20EE"/>
    <w:rsid w:val="007E328D"/>
    <w:rsid w:val="007E4A7E"/>
    <w:rsid w:val="007E58F1"/>
    <w:rsid w:val="007E5E18"/>
    <w:rsid w:val="007F5A47"/>
    <w:rsid w:val="007F6F81"/>
    <w:rsid w:val="007F6FCF"/>
    <w:rsid w:val="007F735D"/>
    <w:rsid w:val="008000D2"/>
    <w:rsid w:val="008028BD"/>
    <w:rsid w:val="00803149"/>
    <w:rsid w:val="008140E9"/>
    <w:rsid w:val="00815739"/>
    <w:rsid w:val="00815810"/>
    <w:rsid w:val="00816408"/>
    <w:rsid w:val="00816ED1"/>
    <w:rsid w:val="00817B61"/>
    <w:rsid w:val="008219C9"/>
    <w:rsid w:val="00830101"/>
    <w:rsid w:val="0083056D"/>
    <w:rsid w:val="00834218"/>
    <w:rsid w:val="00835E83"/>
    <w:rsid w:val="00844CBA"/>
    <w:rsid w:val="00844D18"/>
    <w:rsid w:val="008479AB"/>
    <w:rsid w:val="0085067B"/>
    <w:rsid w:val="00851B27"/>
    <w:rsid w:val="00853CF2"/>
    <w:rsid w:val="00853D09"/>
    <w:rsid w:val="008553CD"/>
    <w:rsid w:val="008605EF"/>
    <w:rsid w:val="00863C06"/>
    <w:rsid w:val="00871D85"/>
    <w:rsid w:val="008734A7"/>
    <w:rsid w:val="00875587"/>
    <w:rsid w:val="0087708C"/>
    <w:rsid w:val="00883C2F"/>
    <w:rsid w:val="0088484F"/>
    <w:rsid w:val="008857C6"/>
    <w:rsid w:val="0089340B"/>
    <w:rsid w:val="00895BA3"/>
    <w:rsid w:val="00896D42"/>
    <w:rsid w:val="00897ABD"/>
    <w:rsid w:val="00897B1D"/>
    <w:rsid w:val="00897BF6"/>
    <w:rsid w:val="008A0E40"/>
    <w:rsid w:val="008A1B9E"/>
    <w:rsid w:val="008A2E2E"/>
    <w:rsid w:val="008A7DF6"/>
    <w:rsid w:val="008B4F7C"/>
    <w:rsid w:val="008B4FB2"/>
    <w:rsid w:val="008B545E"/>
    <w:rsid w:val="008B6886"/>
    <w:rsid w:val="008B6A49"/>
    <w:rsid w:val="008B731E"/>
    <w:rsid w:val="008C1058"/>
    <w:rsid w:val="008C47AF"/>
    <w:rsid w:val="008C6438"/>
    <w:rsid w:val="008C6D55"/>
    <w:rsid w:val="008D0A63"/>
    <w:rsid w:val="008D7579"/>
    <w:rsid w:val="008D765F"/>
    <w:rsid w:val="008E14EB"/>
    <w:rsid w:val="008F1540"/>
    <w:rsid w:val="008F15A9"/>
    <w:rsid w:val="008F52CE"/>
    <w:rsid w:val="008F5810"/>
    <w:rsid w:val="008F5FCA"/>
    <w:rsid w:val="008F71F7"/>
    <w:rsid w:val="008F73A6"/>
    <w:rsid w:val="00901A2D"/>
    <w:rsid w:val="009028CF"/>
    <w:rsid w:val="00905171"/>
    <w:rsid w:val="00906436"/>
    <w:rsid w:val="00906B0A"/>
    <w:rsid w:val="009134AE"/>
    <w:rsid w:val="00923392"/>
    <w:rsid w:val="00924818"/>
    <w:rsid w:val="009325DF"/>
    <w:rsid w:val="00935362"/>
    <w:rsid w:val="009359B2"/>
    <w:rsid w:val="00940649"/>
    <w:rsid w:val="00944618"/>
    <w:rsid w:val="0095202E"/>
    <w:rsid w:val="00952D1C"/>
    <w:rsid w:val="00957CCB"/>
    <w:rsid w:val="00961154"/>
    <w:rsid w:val="00962953"/>
    <w:rsid w:val="00963D70"/>
    <w:rsid w:val="00971FD0"/>
    <w:rsid w:val="00974CBE"/>
    <w:rsid w:val="00980DEB"/>
    <w:rsid w:val="009853D3"/>
    <w:rsid w:val="00986E18"/>
    <w:rsid w:val="00990645"/>
    <w:rsid w:val="00990D99"/>
    <w:rsid w:val="009917BB"/>
    <w:rsid w:val="00995D78"/>
    <w:rsid w:val="009968DB"/>
    <w:rsid w:val="00996C28"/>
    <w:rsid w:val="00997619"/>
    <w:rsid w:val="009A196D"/>
    <w:rsid w:val="009A3983"/>
    <w:rsid w:val="009A5167"/>
    <w:rsid w:val="009B13C0"/>
    <w:rsid w:val="009B1FB7"/>
    <w:rsid w:val="009B223B"/>
    <w:rsid w:val="009B5B18"/>
    <w:rsid w:val="009C252B"/>
    <w:rsid w:val="009C4A12"/>
    <w:rsid w:val="009C7757"/>
    <w:rsid w:val="009D1A3E"/>
    <w:rsid w:val="009D7AD4"/>
    <w:rsid w:val="009E0303"/>
    <w:rsid w:val="009F2F79"/>
    <w:rsid w:val="009F7DB9"/>
    <w:rsid w:val="00A0023A"/>
    <w:rsid w:val="00A00D08"/>
    <w:rsid w:val="00A04EDD"/>
    <w:rsid w:val="00A04FB6"/>
    <w:rsid w:val="00A0692C"/>
    <w:rsid w:val="00A07A54"/>
    <w:rsid w:val="00A100CA"/>
    <w:rsid w:val="00A10E63"/>
    <w:rsid w:val="00A11FD6"/>
    <w:rsid w:val="00A12864"/>
    <w:rsid w:val="00A12A44"/>
    <w:rsid w:val="00A14F8E"/>
    <w:rsid w:val="00A16D5E"/>
    <w:rsid w:val="00A1712F"/>
    <w:rsid w:val="00A23766"/>
    <w:rsid w:val="00A315B7"/>
    <w:rsid w:val="00A460C4"/>
    <w:rsid w:val="00A50D28"/>
    <w:rsid w:val="00A54A53"/>
    <w:rsid w:val="00A55D8F"/>
    <w:rsid w:val="00A565BE"/>
    <w:rsid w:val="00A56964"/>
    <w:rsid w:val="00A60690"/>
    <w:rsid w:val="00A64417"/>
    <w:rsid w:val="00A65355"/>
    <w:rsid w:val="00A65931"/>
    <w:rsid w:val="00A65EC7"/>
    <w:rsid w:val="00A66F21"/>
    <w:rsid w:val="00A72DE1"/>
    <w:rsid w:val="00A75C11"/>
    <w:rsid w:val="00A773C0"/>
    <w:rsid w:val="00A80CD5"/>
    <w:rsid w:val="00A83D7C"/>
    <w:rsid w:val="00A8447E"/>
    <w:rsid w:val="00A84AB2"/>
    <w:rsid w:val="00A85799"/>
    <w:rsid w:val="00A9325D"/>
    <w:rsid w:val="00A93B42"/>
    <w:rsid w:val="00A95491"/>
    <w:rsid w:val="00AA0DA8"/>
    <w:rsid w:val="00AA5D1C"/>
    <w:rsid w:val="00AA6005"/>
    <w:rsid w:val="00AB1F19"/>
    <w:rsid w:val="00AB39FC"/>
    <w:rsid w:val="00AB7250"/>
    <w:rsid w:val="00AC0CF5"/>
    <w:rsid w:val="00AC4254"/>
    <w:rsid w:val="00AC54A5"/>
    <w:rsid w:val="00AD36FA"/>
    <w:rsid w:val="00AE041E"/>
    <w:rsid w:val="00AE27C8"/>
    <w:rsid w:val="00AE34BA"/>
    <w:rsid w:val="00AE585A"/>
    <w:rsid w:val="00AE5D54"/>
    <w:rsid w:val="00AE7739"/>
    <w:rsid w:val="00AF2631"/>
    <w:rsid w:val="00AF36A1"/>
    <w:rsid w:val="00AF3BF7"/>
    <w:rsid w:val="00AF4070"/>
    <w:rsid w:val="00AF691A"/>
    <w:rsid w:val="00B014A2"/>
    <w:rsid w:val="00B1108C"/>
    <w:rsid w:val="00B14868"/>
    <w:rsid w:val="00B20019"/>
    <w:rsid w:val="00B2335F"/>
    <w:rsid w:val="00B27E44"/>
    <w:rsid w:val="00B30346"/>
    <w:rsid w:val="00B36870"/>
    <w:rsid w:val="00B57F95"/>
    <w:rsid w:val="00B65D96"/>
    <w:rsid w:val="00B66A17"/>
    <w:rsid w:val="00B66DD1"/>
    <w:rsid w:val="00B703C0"/>
    <w:rsid w:val="00B71DFF"/>
    <w:rsid w:val="00B73667"/>
    <w:rsid w:val="00B77AE3"/>
    <w:rsid w:val="00B8134A"/>
    <w:rsid w:val="00B8169D"/>
    <w:rsid w:val="00B8732B"/>
    <w:rsid w:val="00B9090C"/>
    <w:rsid w:val="00B90CB9"/>
    <w:rsid w:val="00B935E7"/>
    <w:rsid w:val="00B97950"/>
    <w:rsid w:val="00BA2564"/>
    <w:rsid w:val="00BA4CB6"/>
    <w:rsid w:val="00BB33AC"/>
    <w:rsid w:val="00BB3903"/>
    <w:rsid w:val="00BC591A"/>
    <w:rsid w:val="00BC591F"/>
    <w:rsid w:val="00BC6350"/>
    <w:rsid w:val="00BC70FA"/>
    <w:rsid w:val="00BD3230"/>
    <w:rsid w:val="00BD71D7"/>
    <w:rsid w:val="00BD7BAD"/>
    <w:rsid w:val="00BE0390"/>
    <w:rsid w:val="00BE0BFF"/>
    <w:rsid w:val="00BE30D9"/>
    <w:rsid w:val="00BE66BE"/>
    <w:rsid w:val="00BF0925"/>
    <w:rsid w:val="00BF30FF"/>
    <w:rsid w:val="00C010C8"/>
    <w:rsid w:val="00C014CD"/>
    <w:rsid w:val="00C01A12"/>
    <w:rsid w:val="00C0200A"/>
    <w:rsid w:val="00C06357"/>
    <w:rsid w:val="00C22185"/>
    <w:rsid w:val="00C3007C"/>
    <w:rsid w:val="00C317FE"/>
    <w:rsid w:val="00C334F6"/>
    <w:rsid w:val="00C335C1"/>
    <w:rsid w:val="00C37754"/>
    <w:rsid w:val="00C434B1"/>
    <w:rsid w:val="00C440CC"/>
    <w:rsid w:val="00C557D1"/>
    <w:rsid w:val="00C5727C"/>
    <w:rsid w:val="00C57551"/>
    <w:rsid w:val="00C606C5"/>
    <w:rsid w:val="00C63C9B"/>
    <w:rsid w:val="00C641AF"/>
    <w:rsid w:val="00C641F7"/>
    <w:rsid w:val="00C64239"/>
    <w:rsid w:val="00C66ED6"/>
    <w:rsid w:val="00C671C4"/>
    <w:rsid w:val="00C702A2"/>
    <w:rsid w:val="00C72AE1"/>
    <w:rsid w:val="00C73DB2"/>
    <w:rsid w:val="00C84161"/>
    <w:rsid w:val="00C86EA1"/>
    <w:rsid w:val="00C90478"/>
    <w:rsid w:val="00C92F04"/>
    <w:rsid w:val="00CA2061"/>
    <w:rsid w:val="00CA576D"/>
    <w:rsid w:val="00CA5B7E"/>
    <w:rsid w:val="00CA5D41"/>
    <w:rsid w:val="00CA7021"/>
    <w:rsid w:val="00CC0499"/>
    <w:rsid w:val="00CC3C5F"/>
    <w:rsid w:val="00CC635C"/>
    <w:rsid w:val="00CC756E"/>
    <w:rsid w:val="00CC76DF"/>
    <w:rsid w:val="00CD35B1"/>
    <w:rsid w:val="00CD7712"/>
    <w:rsid w:val="00CE1624"/>
    <w:rsid w:val="00CE35E5"/>
    <w:rsid w:val="00CE3FD3"/>
    <w:rsid w:val="00CF505E"/>
    <w:rsid w:val="00CF75DB"/>
    <w:rsid w:val="00D00D38"/>
    <w:rsid w:val="00D01215"/>
    <w:rsid w:val="00D01D0F"/>
    <w:rsid w:val="00D031EF"/>
    <w:rsid w:val="00D033AA"/>
    <w:rsid w:val="00D03E57"/>
    <w:rsid w:val="00D11E7D"/>
    <w:rsid w:val="00D15916"/>
    <w:rsid w:val="00D15935"/>
    <w:rsid w:val="00D15DB4"/>
    <w:rsid w:val="00D23527"/>
    <w:rsid w:val="00D24703"/>
    <w:rsid w:val="00D26DE7"/>
    <w:rsid w:val="00D31F5A"/>
    <w:rsid w:val="00D337F0"/>
    <w:rsid w:val="00D35778"/>
    <w:rsid w:val="00D4166B"/>
    <w:rsid w:val="00D416EB"/>
    <w:rsid w:val="00D41F39"/>
    <w:rsid w:val="00D43AF3"/>
    <w:rsid w:val="00D52DB7"/>
    <w:rsid w:val="00D614F2"/>
    <w:rsid w:val="00D636DC"/>
    <w:rsid w:val="00D7030A"/>
    <w:rsid w:val="00D80425"/>
    <w:rsid w:val="00D85AE4"/>
    <w:rsid w:val="00D909BC"/>
    <w:rsid w:val="00D943E4"/>
    <w:rsid w:val="00D96327"/>
    <w:rsid w:val="00DA1AA5"/>
    <w:rsid w:val="00DA3776"/>
    <w:rsid w:val="00DA4DD8"/>
    <w:rsid w:val="00DA65CF"/>
    <w:rsid w:val="00DC79F2"/>
    <w:rsid w:val="00DD19ED"/>
    <w:rsid w:val="00DD23FA"/>
    <w:rsid w:val="00DD5218"/>
    <w:rsid w:val="00DE066E"/>
    <w:rsid w:val="00DE12A1"/>
    <w:rsid w:val="00DE58BC"/>
    <w:rsid w:val="00DE78EF"/>
    <w:rsid w:val="00DF0B49"/>
    <w:rsid w:val="00DF56E1"/>
    <w:rsid w:val="00DF67BC"/>
    <w:rsid w:val="00DF7587"/>
    <w:rsid w:val="00E02E0C"/>
    <w:rsid w:val="00E10F0B"/>
    <w:rsid w:val="00E2235F"/>
    <w:rsid w:val="00E25250"/>
    <w:rsid w:val="00E305A2"/>
    <w:rsid w:val="00E30A95"/>
    <w:rsid w:val="00E30F7B"/>
    <w:rsid w:val="00E329DE"/>
    <w:rsid w:val="00E3304B"/>
    <w:rsid w:val="00E35368"/>
    <w:rsid w:val="00E3641B"/>
    <w:rsid w:val="00E47A27"/>
    <w:rsid w:val="00E57E22"/>
    <w:rsid w:val="00E65540"/>
    <w:rsid w:val="00E657D7"/>
    <w:rsid w:val="00E65D24"/>
    <w:rsid w:val="00E67710"/>
    <w:rsid w:val="00E704A4"/>
    <w:rsid w:val="00E707FC"/>
    <w:rsid w:val="00E70FDF"/>
    <w:rsid w:val="00E74DCD"/>
    <w:rsid w:val="00E75049"/>
    <w:rsid w:val="00E811E5"/>
    <w:rsid w:val="00E81868"/>
    <w:rsid w:val="00E82D9B"/>
    <w:rsid w:val="00E85CE2"/>
    <w:rsid w:val="00E86848"/>
    <w:rsid w:val="00E91E08"/>
    <w:rsid w:val="00E948BA"/>
    <w:rsid w:val="00E94E1E"/>
    <w:rsid w:val="00E95D40"/>
    <w:rsid w:val="00EA30BA"/>
    <w:rsid w:val="00EA3292"/>
    <w:rsid w:val="00EA4C00"/>
    <w:rsid w:val="00EA4C34"/>
    <w:rsid w:val="00EA6EDB"/>
    <w:rsid w:val="00EB0BFC"/>
    <w:rsid w:val="00EB6CA7"/>
    <w:rsid w:val="00EC2905"/>
    <w:rsid w:val="00EC2B20"/>
    <w:rsid w:val="00EC2E4A"/>
    <w:rsid w:val="00EC6C10"/>
    <w:rsid w:val="00ED3F72"/>
    <w:rsid w:val="00ED5B81"/>
    <w:rsid w:val="00ED78E1"/>
    <w:rsid w:val="00EE1D6A"/>
    <w:rsid w:val="00EE4335"/>
    <w:rsid w:val="00EE514E"/>
    <w:rsid w:val="00EE6196"/>
    <w:rsid w:val="00EE708B"/>
    <w:rsid w:val="00EF0DE7"/>
    <w:rsid w:val="00EF6DC0"/>
    <w:rsid w:val="00EF6E6F"/>
    <w:rsid w:val="00F04D6D"/>
    <w:rsid w:val="00F06669"/>
    <w:rsid w:val="00F067E3"/>
    <w:rsid w:val="00F0794C"/>
    <w:rsid w:val="00F105AE"/>
    <w:rsid w:val="00F12DBE"/>
    <w:rsid w:val="00F137ED"/>
    <w:rsid w:val="00F15A10"/>
    <w:rsid w:val="00F15DAE"/>
    <w:rsid w:val="00F22537"/>
    <w:rsid w:val="00F237FF"/>
    <w:rsid w:val="00F26226"/>
    <w:rsid w:val="00F300EB"/>
    <w:rsid w:val="00F50853"/>
    <w:rsid w:val="00F52A15"/>
    <w:rsid w:val="00F61828"/>
    <w:rsid w:val="00F64AD1"/>
    <w:rsid w:val="00F67702"/>
    <w:rsid w:val="00F75B07"/>
    <w:rsid w:val="00F77105"/>
    <w:rsid w:val="00F80C1E"/>
    <w:rsid w:val="00F9480F"/>
    <w:rsid w:val="00F95512"/>
    <w:rsid w:val="00F95C3E"/>
    <w:rsid w:val="00F97A4E"/>
    <w:rsid w:val="00FA0291"/>
    <w:rsid w:val="00FA036D"/>
    <w:rsid w:val="00FA4B52"/>
    <w:rsid w:val="00FB56E1"/>
    <w:rsid w:val="00FB72AE"/>
    <w:rsid w:val="00FB7662"/>
    <w:rsid w:val="00FC0B9E"/>
    <w:rsid w:val="00FC55BC"/>
    <w:rsid w:val="00FC5E8D"/>
    <w:rsid w:val="00FC5FF3"/>
    <w:rsid w:val="00FC7B25"/>
    <w:rsid w:val="00FD1560"/>
    <w:rsid w:val="00FD3A7D"/>
    <w:rsid w:val="00FE1CFC"/>
    <w:rsid w:val="00FE26EA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ED2E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BD3"/>
    <w:pPr>
      <w:ind w:firstLine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4182E"/>
    <w:pPr>
      <w:ind w:firstLine="0"/>
      <w:outlineLvl w:val="0"/>
    </w:pPr>
    <w:rPr>
      <w:rFonts w:asciiTheme="majorHAnsi" w:hAnsiTheme="majorHAnsi"/>
      <w:b/>
      <w:caps/>
      <w:sz w:val="144"/>
      <w:szCs w:val="9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4182E"/>
    <w:pPr>
      <w:ind w:firstLine="0"/>
      <w:outlineLvl w:val="1"/>
    </w:pPr>
    <w:rPr>
      <w:rFonts w:asciiTheme="majorHAnsi" w:hAnsiTheme="majorHAnsi"/>
      <w:caps/>
      <w:sz w:val="52"/>
      <w:szCs w:val="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B13C0"/>
    <w:pPr>
      <w:ind w:firstLine="0"/>
      <w:jc w:val="center"/>
      <w:outlineLvl w:val="2"/>
    </w:pPr>
    <w:rPr>
      <w:rFonts w:asciiTheme="majorHAnsi" w:hAnsiTheme="majorHAnsi" w:cstheme="majorHAnsi"/>
      <w:b/>
      <w:caps/>
      <w:noProof/>
      <w:sz w:val="144"/>
      <w:szCs w:val="9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40B0E"/>
    <w:pPr>
      <w:ind w:firstLine="0"/>
      <w:jc w:val="center"/>
      <w:outlineLvl w:val="3"/>
    </w:pPr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51B27"/>
    <w:pPr>
      <w:autoSpaceDE w:val="0"/>
      <w:autoSpaceDN w:val="0"/>
      <w:adjustRightInd w:val="0"/>
      <w:ind w:firstLine="0"/>
      <w:outlineLvl w:val="4"/>
    </w:pPr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qFormat/>
    <w:rsid w:val="00851B27"/>
    <w:pPr>
      <w:autoSpaceDE w:val="0"/>
      <w:autoSpaceDN w:val="0"/>
      <w:adjustRightInd w:val="0"/>
      <w:spacing w:after="240"/>
      <w:ind w:firstLine="0"/>
      <w:outlineLvl w:val="5"/>
    </w:pPr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7">
    <w:name w:val="heading 7"/>
    <w:basedOn w:val="Normal"/>
    <w:next w:val="Normal"/>
    <w:link w:val="Heading7Char"/>
    <w:uiPriority w:val="9"/>
    <w:qFormat/>
    <w:rsid w:val="00851B27"/>
    <w:pPr>
      <w:ind w:left="432" w:firstLine="0"/>
      <w:jc w:val="center"/>
      <w:outlineLvl w:val="6"/>
    </w:pPr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8">
    <w:name w:val="heading 8"/>
    <w:basedOn w:val="Normal"/>
    <w:next w:val="Normal"/>
    <w:link w:val="Heading8Char"/>
    <w:uiPriority w:val="9"/>
    <w:qFormat/>
    <w:rsid w:val="00851B27"/>
    <w:pPr>
      <w:ind w:firstLine="0"/>
      <w:jc w:val="center"/>
      <w:outlineLvl w:val="7"/>
    </w:pPr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9">
    <w:name w:val="heading 9"/>
    <w:basedOn w:val="Normal"/>
    <w:next w:val="Normal"/>
    <w:link w:val="Heading9Char"/>
    <w:uiPriority w:val="9"/>
    <w:qFormat/>
    <w:rsid w:val="000E3D03"/>
    <w:pPr>
      <w:keepNext/>
      <w:keepLines/>
      <w:ind w:firstLine="0"/>
      <w:jc w:val="center"/>
      <w:outlineLvl w:val="8"/>
    </w:pPr>
    <w:rPr>
      <w:rFonts w:asciiTheme="majorHAnsi" w:eastAsiaTheme="majorEastAsia" w:hAnsiTheme="majorHAnsi" w:cstheme="majorBidi"/>
      <w:iCs/>
      <w:caps/>
      <w:sz w:val="14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5685A"/>
    <w:pPr>
      <w:tabs>
        <w:tab w:val="center" w:pos="4680"/>
        <w:tab w:val="right" w:pos="9360"/>
      </w:tabs>
      <w:ind w:firstLin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7C49"/>
  </w:style>
  <w:style w:type="paragraph" w:styleId="Footer">
    <w:name w:val="footer"/>
    <w:basedOn w:val="Normal"/>
    <w:link w:val="FooterChar"/>
    <w:uiPriority w:val="99"/>
    <w:semiHidden/>
    <w:rsid w:val="0075685A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7C49"/>
  </w:style>
  <w:style w:type="character" w:styleId="PageNumber">
    <w:name w:val="page number"/>
    <w:basedOn w:val="DefaultParagraphFont"/>
    <w:uiPriority w:val="99"/>
    <w:semiHidden/>
    <w:unhideWhenUsed/>
    <w:rsid w:val="0087708C"/>
  </w:style>
  <w:style w:type="character" w:styleId="PlaceholderText">
    <w:name w:val="Placeholder Text"/>
    <w:basedOn w:val="DefaultParagraphFont"/>
    <w:uiPriority w:val="99"/>
    <w:semiHidden/>
    <w:rsid w:val="006F4F9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6D4605"/>
    <w:pPr>
      <w:ind w:firstLine="0"/>
      <w:jc w:val="center"/>
    </w:pPr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6D4605"/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24182E"/>
    <w:rPr>
      <w:rFonts w:asciiTheme="majorHAnsi" w:hAnsiTheme="majorHAnsi"/>
      <w:b/>
      <w:caps/>
      <w:sz w:val="144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24182E"/>
    <w:rPr>
      <w:rFonts w:asciiTheme="majorHAnsi" w:hAnsiTheme="majorHAnsi"/>
      <w:caps/>
      <w:sz w:val="52"/>
      <w:szCs w:val="96"/>
    </w:rPr>
  </w:style>
  <w:style w:type="paragraph" w:customStyle="1" w:styleId="HeaderRight">
    <w:name w:val="Header Right"/>
    <w:basedOn w:val="Normal"/>
    <w:uiPriority w:val="11"/>
    <w:qFormat/>
    <w:rsid w:val="00851B27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asciiTheme="majorHAnsi" w:eastAsiaTheme="minorEastAsia" w:hAnsiTheme="majorHAnsi" w:cstheme="minorHAnsi"/>
      <w:caps/>
      <w:sz w:val="21"/>
      <w:szCs w:val="21"/>
      <w:lang w:eastAsia="ja-JP"/>
    </w:rPr>
  </w:style>
  <w:style w:type="paragraph" w:customStyle="1" w:styleId="HeaderLeft">
    <w:name w:val="Header Left"/>
    <w:basedOn w:val="Normal"/>
    <w:uiPriority w:val="11"/>
    <w:qFormat/>
    <w:rsid w:val="0075685A"/>
    <w:pPr>
      <w:ind w:firstLine="0"/>
      <w:jc w:val="center"/>
    </w:pPr>
  </w:style>
  <w:style w:type="paragraph" w:customStyle="1" w:styleId="Tagline">
    <w:name w:val="Tagline"/>
    <w:basedOn w:val="Normal"/>
    <w:uiPriority w:val="11"/>
    <w:qFormat/>
    <w:rsid w:val="00851B27"/>
    <w:pPr>
      <w:ind w:firstLine="0"/>
      <w:jc w:val="center"/>
    </w:pPr>
    <w:rPr>
      <w:rFonts w:asciiTheme="majorHAnsi" w:hAnsiTheme="majorHAnsi"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rsid w:val="009B13C0"/>
    <w:rPr>
      <w:rFonts w:asciiTheme="majorHAnsi" w:hAnsiTheme="majorHAnsi" w:cstheme="majorHAnsi"/>
      <w:b/>
      <w:caps/>
      <w:noProof/>
      <w:sz w:val="144"/>
      <w:szCs w:val="96"/>
    </w:rPr>
  </w:style>
  <w:style w:type="character" w:customStyle="1" w:styleId="Heading4Char">
    <w:name w:val="Heading 4 Char"/>
    <w:basedOn w:val="DefaultParagraphFont"/>
    <w:link w:val="Heading4"/>
    <w:uiPriority w:val="9"/>
    <w:rsid w:val="00640B0E"/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Quote">
    <w:name w:val="Quote"/>
    <w:basedOn w:val="Normal"/>
    <w:next w:val="Normal"/>
    <w:link w:val="QuoteChar"/>
    <w:uiPriority w:val="29"/>
    <w:qFormat/>
    <w:rsid w:val="006B7F07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QuoteChar">
    <w:name w:val="Quote Char"/>
    <w:basedOn w:val="DefaultParagraphFont"/>
    <w:link w:val="Quote"/>
    <w:uiPriority w:val="29"/>
    <w:rsid w:val="006B7F07"/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851B27"/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51B27"/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rsid w:val="00851B27"/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8Char">
    <w:name w:val="Heading 8 Char"/>
    <w:basedOn w:val="DefaultParagraphFont"/>
    <w:link w:val="Heading8"/>
    <w:uiPriority w:val="9"/>
    <w:rsid w:val="00851B27"/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Images">
    <w:name w:val="Images"/>
    <w:basedOn w:val="Normal"/>
    <w:uiPriority w:val="11"/>
    <w:qFormat/>
    <w:rsid w:val="0024182E"/>
    <w:pPr>
      <w:ind w:firstLine="0"/>
    </w:pPr>
    <w:rPr>
      <w:noProof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5685A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B13C0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Navigation">
    <w:name w:val="Navigation"/>
    <w:basedOn w:val="Normal"/>
    <w:uiPriority w:val="11"/>
    <w:qFormat/>
    <w:rsid w:val="00851B27"/>
    <w:pPr>
      <w:jc w:val="center"/>
    </w:pPr>
    <w:rPr>
      <w:b/>
      <w:caps/>
      <w:color w:val="FFFFFF" w:themeColor="background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rsid w:val="000E3D03"/>
    <w:rPr>
      <w:rFonts w:asciiTheme="majorHAnsi" w:eastAsiaTheme="majorEastAsia" w:hAnsiTheme="majorHAnsi" w:cstheme="majorBidi"/>
      <w:iCs/>
      <w:caps/>
      <w:sz w:val="144"/>
      <w:szCs w:val="21"/>
    </w:rPr>
  </w:style>
  <w:style w:type="paragraph" w:customStyle="1" w:styleId="Heading10">
    <w:name w:val="Heading 10"/>
    <w:basedOn w:val="Normal"/>
    <w:next w:val="Normal"/>
    <w:link w:val="Heading10Char"/>
    <w:uiPriority w:val="10"/>
    <w:qFormat/>
    <w:rsid w:val="00CA2061"/>
    <w:pPr>
      <w:ind w:firstLine="0"/>
      <w:jc w:val="center"/>
    </w:pPr>
    <w:rPr>
      <w:rFonts w:asciiTheme="majorHAnsi" w:hAnsiTheme="majorHAnsi"/>
      <w:caps/>
      <w:sz w:val="52"/>
    </w:rPr>
  </w:style>
  <w:style w:type="paragraph" w:customStyle="1" w:styleId="Heading11">
    <w:name w:val="Heading 11"/>
    <w:basedOn w:val="Normal"/>
    <w:link w:val="Heading11Char"/>
    <w:uiPriority w:val="10"/>
    <w:qFormat/>
    <w:rsid w:val="000E3D03"/>
    <w:pPr>
      <w:ind w:firstLine="0"/>
    </w:pPr>
    <w:rPr>
      <w:rFonts w:asciiTheme="majorHAnsi" w:hAnsiTheme="majorHAnsi"/>
      <w:b/>
      <w:i/>
      <w:caps/>
      <w:sz w:val="96"/>
    </w:rPr>
  </w:style>
  <w:style w:type="character" w:customStyle="1" w:styleId="Heading10Char">
    <w:name w:val="Heading 10 Char"/>
    <w:basedOn w:val="DefaultParagraphFont"/>
    <w:link w:val="Heading10"/>
    <w:uiPriority w:val="10"/>
    <w:rsid w:val="00CA2061"/>
    <w:rPr>
      <w:rFonts w:asciiTheme="majorHAnsi" w:hAnsiTheme="majorHAnsi"/>
      <w:caps/>
      <w:sz w:val="52"/>
    </w:rPr>
  </w:style>
  <w:style w:type="paragraph" w:customStyle="1" w:styleId="Heading12">
    <w:name w:val="Heading 12"/>
    <w:basedOn w:val="Normal"/>
    <w:next w:val="Normal"/>
    <w:link w:val="Heading12Char"/>
    <w:uiPriority w:val="10"/>
    <w:qFormat/>
    <w:rsid w:val="000E3D03"/>
    <w:pPr>
      <w:ind w:firstLine="0"/>
    </w:pPr>
    <w:rPr>
      <w:rFonts w:asciiTheme="majorHAnsi" w:hAnsiTheme="majorHAnsi"/>
      <w:i/>
      <w:caps/>
      <w:color w:val="7B230B" w:themeColor="accent1" w:themeShade="BF"/>
      <w:sz w:val="96"/>
    </w:rPr>
  </w:style>
  <w:style w:type="character" w:customStyle="1" w:styleId="Heading11Char">
    <w:name w:val="Heading 11 Char"/>
    <w:basedOn w:val="DefaultParagraphFont"/>
    <w:link w:val="Heading11"/>
    <w:uiPriority w:val="10"/>
    <w:rsid w:val="000E3D03"/>
    <w:rPr>
      <w:rFonts w:asciiTheme="majorHAnsi" w:hAnsiTheme="majorHAnsi"/>
      <w:b/>
      <w:i/>
      <w:caps/>
      <w:sz w:val="96"/>
    </w:rPr>
  </w:style>
  <w:style w:type="paragraph" w:customStyle="1" w:styleId="Titlesmall">
    <w:name w:val="Title small"/>
    <w:basedOn w:val="Normal"/>
    <w:next w:val="Normal"/>
    <w:link w:val="TitlesmallChar"/>
    <w:uiPriority w:val="10"/>
    <w:qFormat/>
    <w:rsid w:val="00313C67"/>
    <w:pPr>
      <w:ind w:firstLine="0"/>
      <w:jc w:val="center"/>
    </w:pPr>
    <w:rPr>
      <w:rFonts w:asciiTheme="majorHAnsi" w:hAnsiTheme="majorHAnsi"/>
      <w:caps/>
      <w:sz w:val="60"/>
    </w:rPr>
  </w:style>
  <w:style w:type="character" w:customStyle="1" w:styleId="Heading12Char">
    <w:name w:val="Heading 12 Char"/>
    <w:basedOn w:val="DefaultParagraphFont"/>
    <w:link w:val="Heading12"/>
    <w:uiPriority w:val="10"/>
    <w:rsid w:val="000E3D03"/>
    <w:rPr>
      <w:rFonts w:asciiTheme="majorHAnsi" w:hAnsiTheme="majorHAnsi"/>
      <w:i/>
      <w:caps/>
      <w:color w:val="7B230B" w:themeColor="accent1" w:themeShade="BF"/>
      <w:sz w:val="96"/>
    </w:rPr>
  </w:style>
  <w:style w:type="character" w:styleId="Emphasis">
    <w:name w:val="Emphasis"/>
    <w:basedOn w:val="DefaultParagraphFont"/>
    <w:uiPriority w:val="20"/>
    <w:qFormat/>
    <w:rsid w:val="008B545E"/>
    <w:rPr>
      <w:b/>
      <w:i w:val="0"/>
      <w:iCs/>
      <w:color w:val="521807" w:themeColor="accent1" w:themeShade="80"/>
    </w:rPr>
  </w:style>
  <w:style w:type="character" w:customStyle="1" w:styleId="TitlesmallChar">
    <w:name w:val="Title small Char"/>
    <w:basedOn w:val="DefaultParagraphFont"/>
    <w:link w:val="Titlesmall"/>
    <w:uiPriority w:val="10"/>
    <w:rsid w:val="00FD3A7D"/>
    <w:rPr>
      <w:rFonts w:asciiTheme="majorHAnsi" w:hAnsiTheme="majorHAnsi"/>
      <w:caps/>
      <w:sz w:val="60"/>
    </w:rPr>
  </w:style>
  <w:style w:type="paragraph" w:customStyle="1" w:styleId="Normallight">
    <w:name w:val="Normal light"/>
    <w:basedOn w:val="Normal"/>
    <w:link w:val="NormallightChar"/>
    <w:qFormat/>
    <w:rsid w:val="00851B27"/>
    <w:rPr>
      <w:color w:val="FFFFFF" w:themeColor="background1"/>
    </w:rPr>
  </w:style>
  <w:style w:type="character" w:customStyle="1" w:styleId="NormallightChar">
    <w:name w:val="Normal light Char"/>
    <w:basedOn w:val="DefaultParagraphFont"/>
    <w:link w:val="Normallight"/>
    <w:rsid w:val="00851B27"/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DF7587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5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2DE1"/>
    <w:rPr>
      <w:color w:val="B26B0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3360"/>
    <w:pPr>
      <w:ind w:left="720" w:firstLine="0"/>
      <w:contextualSpacing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06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B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B0A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E4389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E4389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6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8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3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8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4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washington\AppData\Roaming\Microsoft\Templates\Lifestyle%20news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FE42F16FB1C43FDA158C841B0003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D5E0E-2EF5-4DB1-84EC-B84E647E3595}"/>
      </w:docPartPr>
      <w:docPartBody>
        <w:p w:rsidR="00DF4484" w:rsidRDefault="00C211BA">
          <w:pPr>
            <w:pStyle w:val="8FE42F16FB1C43FDA158C841B00031B8"/>
          </w:pPr>
          <w:r>
            <w:t>Your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1BA"/>
    <w:rsid w:val="0026728D"/>
    <w:rsid w:val="002B51B2"/>
    <w:rsid w:val="003D3B0D"/>
    <w:rsid w:val="00433FB4"/>
    <w:rsid w:val="00474E2C"/>
    <w:rsid w:val="00495C54"/>
    <w:rsid w:val="004B79FE"/>
    <w:rsid w:val="005D286F"/>
    <w:rsid w:val="00643511"/>
    <w:rsid w:val="006973E0"/>
    <w:rsid w:val="00805F7F"/>
    <w:rsid w:val="008B1B3F"/>
    <w:rsid w:val="008F38A0"/>
    <w:rsid w:val="00A31B7D"/>
    <w:rsid w:val="00B427AE"/>
    <w:rsid w:val="00B50DEF"/>
    <w:rsid w:val="00C211BA"/>
    <w:rsid w:val="00C216D7"/>
    <w:rsid w:val="00D25B3A"/>
    <w:rsid w:val="00DF4484"/>
    <w:rsid w:val="00E23478"/>
    <w:rsid w:val="00E351FD"/>
    <w:rsid w:val="00EB6245"/>
    <w:rsid w:val="00ED57C1"/>
    <w:rsid w:val="00EF07B5"/>
    <w:rsid w:val="00F9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0" w:line="240" w:lineRule="auto"/>
      <w:outlineLvl w:val="1"/>
    </w:pPr>
    <w:rPr>
      <w:rFonts w:asciiTheme="majorHAnsi" w:eastAsiaTheme="minorHAnsi" w:hAnsiTheme="majorHAnsi"/>
      <w:caps/>
      <w:sz w:val="52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E42F16FB1C43FDA158C841B00031B8">
    <w:name w:val="8FE42F16FB1C43FDA158C841B00031B8"/>
  </w:style>
  <w:style w:type="paragraph" w:customStyle="1" w:styleId="4E85C5B305124216911371E13CC024D2">
    <w:name w:val="4E85C5B305124216911371E13CC024D2"/>
  </w:style>
  <w:style w:type="paragraph" w:customStyle="1" w:styleId="17D390EFF6474C3B89278DC79E9D20C4">
    <w:name w:val="17D390EFF6474C3B89278DC79E9D20C4"/>
  </w:style>
  <w:style w:type="paragraph" w:customStyle="1" w:styleId="C7A6A675F8604E2E8BA7794B8DC7B23C">
    <w:name w:val="C7A6A675F8604E2E8BA7794B8DC7B23C"/>
  </w:style>
  <w:style w:type="paragraph" w:customStyle="1" w:styleId="2B955BCF8F8C4E659090268BC87E24AC">
    <w:name w:val="2B955BCF8F8C4E659090268BC87E24AC"/>
  </w:style>
  <w:style w:type="paragraph" w:customStyle="1" w:styleId="7262564715964877AEAB436011FE2F52">
    <w:name w:val="7262564715964877AEAB436011FE2F52"/>
  </w:style>
  <w:style w:type="paragraph" w:customStyle="1" w:styleId="EDD7241D7C9D43719AAC6850ACCFB692">
    <w:name w:val="EDD7241D7C9D43719AAC6850ACCFB692"/>
  </w:style>
  <w:style w:type="paragraph" w:customStyle="1" w:styleId="95CDC952F98D4EBCB29ADCC692B38E9E">
    <w:name w:val="95CDC952F98D4EBCB29ADCC692B38E9E"/>
  </w:style>
  <w:style w:type="paragraph" w:customStyle="1" w:styleId="6A84145671664BCA8AB1864FF0A4767C">
    <w:name w:val="6A84145671664BCA8AB1864FF0A4767C"/>
  </w:style>
  <w:style w:type="paragraph" w:customStyle="1" w:styleId="33D462B1286048C7B14FC713B6E4E685">
    <w:name w:val="33D462B1286048C7B14FC713B6E4E685"/>
  </w:style>
  <w:style w:type="paragraph" w:customStyle="1" w:styleId="180D7CBD609241F4886AE64C05B38360">
    <w:name w:val="180D7CBD609241F4886AE64C05B38360"/>
  </w:style>
  <w:style w:type="paragraph" w:customStyle="1" w:styleId="49D1A05048F94B8DBAA91A70344FAB75">
    <w:name w:val="49D1A05048F94B8DBAA91A70344FAB75"/>
  </w:style>
  <w:style w:type="paragraph" w:customStyle="1" w:styleId="179CBDB955314AD7A234CB0C9C0705BE">
    <w:name w:val="179CBDB955314AD7A234CB0C9C0705BE"/>
  </w:style>
  <w:style w:type="paragraph" w:customStyle="1" w:styleId="3E9B29508CC94C2A8534889D9F3BA094">
    <w:name w:val="3E9B29508CC94C2A8534889D9F3BA094"/>
  </w:style>
  <w:style w:type="paragraph" w:customStyle="1" w:styleId="3CF4B09CE6244E6FACF537B9E24D0470">
    <w:name w:val="3CF4B09CE6244E6FACF537B9E24D0470"/>
  </w:style>
  <w:style w:type="paragraph" w:customStyle="1" w:styleId="725013A08EB347BD8F3B07B6E9D2FF1B">
    <w:name w:val="725013A08EB347BD8F3B07B6E9D2FF1B"/>
  </w:style>
  <w:style w:type="paragraph" w:customStyle="1" w:styleId="0AAF2EB9F1A043639332639B9C388FF5">
    <w:name w:val="0AAF2EB9F1A043639332639B9C388FF5"/>
  </w:style>
  <w:style w:type="paragraph" w:customStyle="1" w:styleId="2607A41F1311465DB273C0AC03869138">
    <w:name w:val="2607A41F1311465DB273C0AC03869138"/>
  </w:style>
  <w:style w:type="paragraph" w:customStyle="1" w:styleId="517F60989CD8446B87EC8178C2BE4D38">
    <w:name w:val="517F60989CD8446B87EC8178C2BE4D38"/>
  </w:style>
  <w:style w:type="paragraph" w:customStyle="1" w:styleId="4699D8A5D2524B93986A5E9E31107CC2">
    <w:name w:val="4699D8A5D2524B93986A5E9E31107CC2"/>
  </w:style>
  <w:style w:type="paragraph" w:customStyle="1" w:styleId="2B2AA22DD8E049D493D9E79569B33301">
    <w:name w:val="2B2AA22DD8E049D493D9E79569B33301"/>
  </w:style>
  <w:style w:type="paragraph" w:customStyle="1" w:styleId="C53662B20DA24E61A49C9D1A7BEE6F9B">
    <w:name w:val="C53662B20DA24E61A49C9D1A7BEE6F9B"/>
  </w:style>
  <w:style w:type="paragraph" w:customStyle="1" w:styleId="0A71EE9EDFA145B2AC47A80BFBB37C60">
    <w:name w:val="0A71EE9EDFA145B2AC47A80BFBB37C60"/>
  </w:style>
  <w:style w:type="paragraph" w:customStyle="1" w:styleId="B7F165D8D5204BCDACD011BC76D13446">
    <w:name w:val="B7F165D8D5204BCDACD011BC76D13446"/>
  </w:style>
  <w:style w:type="paragraph" w:customStyle="1" w:styleId="Normallight">
    <w:name w:val="Normal light"/>
    <w:basedOn w:val="Normal"/>
    <w:link w:val="NormallightChar"/>
    <w:qFormat/>
    <w:pPr>
      <w:spacing w:after="0" w:line="240" w:lineRule="auto"/>
      <w:ind w:firstLine="360"/>
    </w:pPr>
    <w:rPr>
      <w:rFonts w:eastAsiaTheme="minorHAnsi"/>
      <w:color w:val="FFFFFF" w:themeColor="background1"/>
      <w:sz w:val="24"/>
      <w:szCs w:val="24"/>
    </w:rPr>
  </w:style>
  <w:style w:type="character" w:customStyle="1" w:styleId="NormallightChar">
    <w:name w:val="Normal light Char"/>
    <w:basedOn w:val="DefaultParagraphFont"/>
    <w:link w:val="Normallight"/>
    <w:rPr>
      <w:rFonts w:eastAsiaTheme="minorHAnsi"/>
      <w:color w:val="FFFFFF" w:themeColor="background1"/>
      <w:sz w:val="24"/>
      <w:szCs w:val="24"/>
    </w:rPr>
  </w:style>
  <w:style w:type="paragraph" w:customStyle="1" w:styleId="ABD5F02B291846F9A9523FA94F956AC4">
    <w:name w:val="ABD5F02B291846F9A9523FA94F956AC4"/>
  </w:style>
  <w:style w:type="paragraph" w:customStyle="1" w:styleId="5E40B39301264786BBDEA28FAAFE6A94">
    <w:name w:val="5E40B39301264786BBDEA28FAAFE6A94"/>
  </w:style>
  <w:style w:type="paragraph" w:customStyle="1" w:styleId="07541AD820D749B28BAE6FD80DFBAEAC">
    <w:name w:val="07541AD820D749B28BAE6FD80DFBAEAC"/>
  </w:style>
  <w:style w:type="paragraph" w:customStyle="1" w:styleId="84E3D3D188DF4787A2B76514983CCEA7">
    <w:name w:val="84E3D3D188DF4787A2B76514983CCEA7"/>
  </w:style>
  <w:style w:type="paragraph" w:customStyle="1" w:styleId="B82A9C5330FE45DDAD290F1AEED0F56B">
    <w:name w:val="B82A9C5330FE45DDAD290F1AEED0F56B"/>
  </w:style>
  <w:style w:type="paragraph" w:customStyle="1" w:styleId="20ADF6F784AC4E53BC887D6925F16A5F">
    <w:name w:val="20ADF6F784AC4E53BC887D6925F16A5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/>
      <w:caps/>
      <w:sz w:val="52"/>
      <w:szCs w:val="96"/>
    </w:rPr>
  </w:style>
  <w:style w:type="paragraph" w:customStyle="1" w:styleId="F35D9DA96AA643A093967E54A8057671">
    <w:name w:val="F35D9DA96AA643A093967E54A8057671"/>
  </w:style>
  <w:style w:type="paragraph" w:customStyle="1" w:styleId="19937E07AA1A4F81801588C72BB35FB5">
    <w:name w:val="19937E07AA1A4F81801588C72BB35FB5"/>
  </w:style>
  <w:style w:type="paragraph" w:customStyle="1" w:styleId="43334B5E5BA64B729CFB1CAC4FB3DF70">
    <w:name w:val="43334B5E5BA64B729CFB1CAC4FB3DF70"/>
  </w:style>
  <w:style w:type="paragraph" w:customStyle="1" w:styleId="9B36324F013849809F487ED60932F045">
    <w:name w:val="9B36324F013849809F487ED60932F045"/>
  </w:style>
  <w:style w:type="paragraph" w:customStyle="1" w:styleId="89717955453E4ACEA99C122F2CE4D3DD">
    <w:name w:val="89717955453E4ACEA99C122F2CE4D3DD"/>
  </w:style>
  <w:style w:type="paragraph" w:customStyle="1" w:styleId="DC1EFCB5A69E432B971FC67E1C27CD1A">
    <w:name w:val="DC1EFCB5A69E432B971FC67E1C27CD1A"/>
  </w:style>
  <w:style w:type="paragraph" w:customStyle="1" w:styleId="2D834103932744F39B380F4DEEC6D119">
    <w:name w:val="2D834103932744F39B380F4DEEC6D1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F7A88FC-3690-4164-BB63-BDA56177F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Lifestyle newspaper</Template>
  <TotalTime>0</TotalTime>
  <Pages>3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Pre-K 4 Room 109</vt:lpstr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Pre-K 4 Room 109</dc:title>
  <dc:subject/>
  <dc:creator/>
  <cp:keywords/>
  <dc:description/>
  <cp:lastModifiedBy/>
  <cp:revision>1</cp:revision>
  <dcterms:created xsi:type="dcterms:W3CDTF">2020-02-06T01:02:00Z</dcterms:created>
  <dcterms:modified xsi:type="dcterms:W3CDTF">2020-02-07T12:58:00Z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