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pPr w:leftFromText="180" w:rightFromText="180" w:horzAnchor="margin" w:tblpY="-67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00"/>
        <w:gridCol w:w="8180"/>
        <w:gridCol w:w="2620"/>
      </w:tblGrid>
      <w:tr w:rsidR="00A9325D" w:rsidRPr="009917BB" w14:paraId="2E83064F" w14:textId="77777777" w:rsidTr="00C86EA1">
        <w:trPr>
          <w:trHeight w:val="288"/>
        </w:trPr>
        <w:tc>
          <w:tcPr>
            <w:tcW w:w="0" w:type="auto"/>
            <w:gridSpan w:val="3"/>
            <w:shd w:val="clear" w:color="auto" w:fill="000F64" w:themeFill="accent2"/>
            <w:tcMar>
              <w:top w:w="792" w:type="dxa"/>
              <w:left w:w="115" w:type="dxa"/>
              <w:bottom w:w="792" w:type="dxa"/>
              <w:right w:w="115" w:type="dxa"/>
            </w:tcMar>
          </w:tcPr>
          <w:bookmarkStart w:id="0" w:name="_Hlk22059895"/>
          <w:bookmarkStart w:id="1" w:name="_Hlk19184522"/>
          <w:p w14:paraId="5962D772" w14:textId="5C706023" w:rsidR="00C63C9B" w:rsidRDefault="007F5A47" w:rsidP="00C86EA1">
            <w:pPr>
              <w:pStyle w:val="Title"/>
              <w:rPr>
                <w:sz w:val="44"/>
                <w:szCs w:val="44"/>
              </w:rPr>
            </w:pPr>
            <w:sdt>
              <w:sdtPr>
                <w:rPr>
                  <w:sz w:val="44"/>
                  <w:szCs w:val="44"/>
                </w:rPr>
                <w:alias w:val="Title1"/>
                <w:tag w:val=""/>
                <w:id w:val="-1691056207"/>
                <w:placeholder>
                  <w:docPart w:val="8FE42F16FB1C43FDA158C841B00031B8"/>
                </w:placeholder>
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<w15:appearance w15:val="hidden"/>
                <w:text/>
              </w:sdtPr>
              <w:sdtEndPr/>
              <w:sdtContent>
                <w:r w:rsidR="00FB7662" w:rsidRPr="00FB7662">
                  <w:rPr>
                    <w:sz w:val="44"/>
                    <w:szCs w:val="44"/>
                  </w:rPr>
                  <w:t>P</w:t>
                </w:r>
                <w:r w:rsidR="009D1A3E">
                  <w:rPr>
                    <w:sz w:val="44"/>
                    <w:szCs w:val="44"/>
                  </w:rPr>
                  <w:t>r</w:t>
                </w:r>
                <w:r w:rsidR="00FB7662" w:rsidRPr="00FB7662">
                  <w:rPr>
                    <w:sz w:val="44"/>
                    <w:szCs w:val="44"/>
                  </w:rPr>
                  <w:t>e-K 4 Room 109</w:t>
                </w:r>
              </w:sdtContent>
            </w:sdt>
            <w:r w:rsidR="00AE5D54" w:rsidRPr="00FB7662">
              <w:rPr>
                <w:sz w:val="44"/>
                <w:szCs w:val="44"/>
              </w:rPr>
              <w:t xml:space="preserve"> </w:t>
            </w:r>
            <w:r w:rsidR="00FB7662" w:rsidRPr="00FB7662">
              <w:rPr>
                <w:sz w:val="44"/>
                <w:szCs w:val="44"/>
              </w:rPr>
              <w:t>Newsletter</w:t>
            </w:r>
            <w:r w:rsidR="00555A1F">
              <w:rPr>
                <w:sz w:val="44"/>
                <w:szCs w:val="44"/>
              </w:rPr>
              <w:t xml:space="preserve"> </w:t>
            </w:r>
            <w:r w:rsidR="00FE1CFC">
              <w:rPr>
                <w:sz w:val="44"/>
                <w:szCs w:val="44"/>
              </w:rPr>
              <w:t xml:space="preserve">Jan </w:t>
            </w:r>
            <w:r w:rsidR="001843CA">
              <w:rPr>
                <w:sz w:val="44"/>
                <w:szCs w:val="44"/>
              </w:rPr>
              <w:t>2</w:t>
            </w:r>
            <w:r w:rsidR="00107AD1">
              <w:rPr>
                <w:sz w:val="44"/>
                <w:szCs w:val="44"/>
              </w:rPr>
              <w:t>7</w:t>
            </w:r>
            <w:r w:rsidR="009B223B">
              <w:rPr>
                <w:sz w:val="44"/>
                <w:szCs w:val="44"/>
              </w:rPr>
              <w:t xml:space="preserve"> </w:t>
            </w:r>
            <w:r w:rsidR="00555A1F">
              <w:rPr>
                <w:sz w:val="44"/>
                <w:szCs w:val="44"/>
              </w:rPr>
              <w:t>-</w:t>
            </w:r>
            <w:r w:rsidR="00FE1CFC">
              <w:rPr>
                <w:sz w:val="44"/>
                <w:szCs w:val="44"/>
              </w:rPr>
              <w:t xml:space="preserve">jan </w:t>
            </w:r>
            <w:r w:rsidR="00107AD1">
              <w:rPr>
                <w:sz w:val="44"/>
                <w:szCs w:val="44"/>
              </w:rPr>
              <w:t>31</w:t>
            </w:r>
          </w:p>
          <w:p w14:paraId="16BEBDC6" w14:textId="6322A57F" w:rsidR="008F15A9" w:rsidRPr="00555A1F" w:rsidRDefault="00555A1F" w:rsidP="007015B2">
            <w:pPr>
              <w:jc w:val="center"/>
            </w:pPr>
            <w:r>
              <w:t>Ms. Nicole W. and Ms. Mary</w:t>
            </w:r>
          </w:p>
        </w:tc>
      </w:tr>
      <w:tr w:rsidR="008F15A9" w:rsidRPr="009917BB" w14:paraId="191B5525" w14:textId="77777777" w:rsidTr="008F52CE">
        <w:tc>
          <w:tcPr>
            <w:tcW w:w="3600" w:type="dxa"/>
            <w:tcBorders>
              <w:right w:val="single" w:sz="4" w:space="0" w:color="FFFFFF" w:themeColor="background1"/>
            </w:tcBorders>
            <w:shd w:val="clear" w:color="auto" w:fill="auto"/>
            <w:tcMar>
              <w:left w:w="0" w:type="dxa"/>
              <w:bottom w:w="432" w:type="dxa"/>
              <w:right w:w="115" w:type="dxa"/>
            </w:tcMar>
          </w:tcPr>
          <w:p w14:paraId="7395D312" w14:textId="63702C97" w:rsidR="00C63C9B" w:rsidRPr="009917BB" w:rsidRDefault="00107AD1" w:rsidP="00107AD1">
            <w:pPr>
              <w:pStyle w:val="Images"/>
            </w:pPr>
            <w:r>
              <w:drawing>
                <wp:anchor distT="0" distB="0" distL="114300" distR="114300" simplePos="0" relativeHeight="251769856" behindDoc="1" locked="0" layoutInCell="1" allowOverlap="1" wp14:anchorId="616B7EA3" wp14:editId="255FC626">
                  <wp:simplePos x="0" y="0"/>
                  <wp:positionH relativeFrom="column">
                    <wp:posOffset>6824</wp:posOffset>
                  </wp:positionH>
                  <wp:positionV relativeFrom="paragraph">
                    <wp:posOffset>-2123</wp:posOffset>
                  </wp:positionV>
                  <wp:extent cx="2224405" cy="1787857"/>
                  <wp:effectExtent l="0" t="0" r="4445" b="3175"/>
                  <wp:wrapNone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0289" cy="18086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180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tcMar>
              <w:left w:w="0" w:type="dxa"/>
              <w:bottom w:w="432" w:type="dxa"/>
              <w:right w:w="115" w:type="dxa"/>
            </w:tcMar>
          </w:tcPr>
          <w:p w14:paraId="55CF5997" w14:textId="0F6618A3" w:rsidR="00C63C9B" w:rsidRPr="009917BB" w:rsidRDefault="00C63C9B" w:rsidP="00C86EA1">
            <w:pPr>
              <w:pStyle w:val="Images"/>
              <w:jc w:val="center"/>
            </w:pPr>
          </w:p>
        </w:tc>
        <w:tc>
          <w:tcPr>
            <w:tcW w:w="0" w:type="auto"/>
            <w:tcBorders>
              <w:left w:val="single" w:sz="4" w:space="0" w:color="FFFFFF" w:themeColor="background1"/>
            </w:tcBorders>
            <w:shd w:val="clear" w:color="auto" w:fill="auto"/>
            <w:tcMar>
              <w:left w:w="0" w:type="dxa"/>
              <w:bottom w:w="432" w:type="dxa"/>
              <w:right w:w="115" w:type="dxa"/>
            </w:tcMar>
          </w:tcPr>
          <w:p w14:paraId="61ADE84E" w14:textId="77777777" w:rsidR="007A7AF8" w:rsidRDefault="007A7AF8" w:rsidP="00C86EA1">
            <w:pPr>
              <w:pStyle w:val="Images"/>
            </w:pPr>
          </w:p>
          <w:p w14:paraId="0EACE008" w14:textId="3FEA1036" w:rsidR="006D2D30" w:rsidRPr="006D2D30" w:rsidRDefault="000C7E48" w:rsidP="00C86EA1">
            <w:pPr>
              <w:pStyle w:val="Images"/>
            </w:pPr>
            <w:r>
              <w:t xml:space="preserve"> </w:t>
            </w:r>
            <w:r w:rsidR="00737AEC">
              <w:t xml:space="preserve"> </w:t>
            </w:r>
            <w:r w:rsidR="00BE30D9">
              <w:t xml:space="preserve"> </w:t>
            </w:r>
          </w:p>
        </w:tc>
      </w:tr>
      <w:tr w:rsidR="008F15A9" w:rsidRPr="009917BB" w14:paraId="790CA073" w14:textId="77777777" w:rsidTr="008F52CE">
        <w:trPr>
          <w:trHeight w:val="1431"/>
        </w:trPr>
        <w:tc>
          <w:tcPr>
            <w:tcW w:w="3600" w:type="dxa"/>
            <w:tcBorders>
              <w:right w:val="single" w:sz="4" w:space="0" w:color="FFFFFF" w:themeColor="background1"/>
            </w:tcBorders>
            <w:shd w:val="clear" w:color="auto" w:fill="auto"/>
            <w:tcMar>
              <w:left w:w="0" w:type="dxa"/>
              <w:bottom w:w="432" w:type="dxa"/>
              <w:right w:w="115" w:type="dxa"/>
            </w:tcMar>
          </w:tcPr>
          <w:p w14:paraId="5F79DBE3" w14:textId="3BEE7BCA" w:rsidR="008F15A9" w:rsidRDefault="008F15A9" w:rsidP="00C86EA1">
            <w:pPr>
              <w:pStyle w:val="Images"/>
            </w:pPr>
          </w:p>
          <w:p w14:paraId="6DF83208" w14:textId="325A8C21" w:rsidR="00286C3B" w:rsidRPr="00DA4DD8" w:rsidRDefault="00286C3B" w:rsidP="00C86EA1">
            <w:pPr>
              <w:pStyle w:val="Images"/>
            </w:pPr>
          </w:p>
        </w:tc>
        <w:tc>
          <w:tcPr>
            <w:tcW w:w="8180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tcMar>
              <w:left w:w="0" w:type="dxa"/>
              <w:bottom w:w="432" w:type="dxa"/>
              <w:right w:w="115" w:type="dxa"/>
            </w:tcMar>
          </w:tcPr>
          <w:p w14:paraId="65A44D72" w14:textId="778C2A37" w:rsidR="00286C3B" w:rsidRDefault="009F7DB9" w:rsidP="008F15A9">
            <w:pPr>
              <w:pStyle w:val="Images"/>
            </w:pPr>
            <w:r>
              <w:drawing>
                <wp:anchor distT="0" distB="0" distL="114300" distR="114300" simplePos="0" relativeHeight="251658240" behindDoc="1" locked="0" layoutInCell="1" allowOverlap="1" wp14:anchorId="13D633E0" wp14:editId="7A07FCF9">
                  <wp:simplePos x="0" y="0"/>
                  <wp:positionH relativeFrom="column">
                    <wp:posOffset>1311275</wp:posOffset>
                  </wp:positionH>
                  <wp:positionV relativeFrom="paragraph">
                    <wp:posOffset>-616377</wp:posOffset>
                  </wp:positionV>
                  <wp:extent cx="2788059" cy="1578634"/>
                  <wp:effectExtent l="0" t="0" r="0" b="2540"/>
                  <wp:wrapNone/>
                  <wp:docPr id="10" name="Picture 10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8059" cy="15786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0" w:type="auto"/>
            <w:tcBorders>
              <w:left w:val="single" w:sz="4" w:space="0" w:color="FFFFFF" w:themeColor="background1"/>
            </w:tcBorders>
            <w:shd w:val="clear" w:color="auto" w:fill="auto"/>
            <w:tcMar>
              <w:left w:w="0" w:type="dxa"/>
              <w:bottom w:w="432" w:type="dxa"/>
              <w:right w:w="115" w:type="dxa"/>
            </w:tcMar>
          </w:tcPr>
          <w:p w14:paraId="6B3C0805" w14:textId="117CAC08" w:rsidR="00286C3B" w:rsidRDefault="007A7AF8" w:rsidP="00C86EA1">
            <w:pPr>
              <w:pStyle w:val="Images"/>
            </w:pPr>
            <w:r>
              <w:drawing>
                <wp:anchor distT="0" distB="0" distL="114300" distR="114300" simplePos="0" relativeHeight="251761664" behindDoc="1" locked="0" layoutInCell="1" allowOverlap="1" wp14:anchorId="19443C84" wp14:editId="2446D0B7">
                  <wp:simplePos x="0" y="0"/>
                  <wp:positionH relativeFrom="column">
                    <wp:posOffset>31750</wp:posOffset>
                  </wp:positionH>
                  <wp:positionV relativeFrom="paragraph">
                    <wp:posOffset>-580390</wp:posOffset>
                  </wp:positionV>
                  <wp:extent cx="1409700" cy="1663065"/>
                  <wp:effectExtent l="0" t="0" r="0" b="0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761"/>
                          <a:stretch/>
                        </pic:blipFill>
                        <pic:spPr bwMode="auto">
                          <a:xfrm>
                            <a:off x="0" y="0"/>
                            <a:ext cx="1409700" cy="1663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F15A9" w:rsidRPr="009917BB" w14:paraId="5FEFEE79" w14:textId="77777777" w:rsidTr="008F52CE">
        <w:tc>
          <w:tcPr>
            <w:tcW w:w="3600" w:type="dxa"/>
            <w:tcBorders>
              <w:right w:val="single" w:sz="4" w:space="0" w:color="FFFFFF" w:themeColor="background1"/>
            </w:tcBorders>
            <w:shd w:val="clear" w:color="auto" w:fill="7B230B" w:themeFill="accent1" w:themeFillShade="BF"/>
            <w:tcMar>
              <w:top w:w="72" w:type="dxa"/>
              <w:left w:w="115" w:type="dxa"/>
              <w:bottom w:w="72" w:type="dxa"/>
              <w:right w:w="115" w:type="dxa"/>
            </w:tcMar>
            <w:vAlign w:val="center"/>
          </w:tcPr>
          <w:p w14:paraId="6F9FDE3C" w14:textId="30A0869A" w:rsidR="0089340B" w:rsidRDefault="004C71E1" w:rsidP="009F7DB9">
            <w:pPr>
              <w:pStyle w:val="Navigation"/>
              <w:jc w:val="right"/>
            </w:pPr>
            <w:r>
              <w:t xml:space="preserve">Students Favorite </w:t>
            </w:r>
            <w:r w:rsidR="00FB7662">
              <w:t>B</w:t>
            </w:r>
            <w:r w:rsidR="005E281F">
              <w:t>ook of the week</w:t>
            </w:r>
          </w:p>
          <w:p w14:paraId="1296CB33" w14:textId="0C970943" w:rsidR="00ED78E1" w:rsidRDefault="00107AD1" w:rsidP="00B8134A">
            <w:pPr>
              <w:pStyle w:val="Navigation"/>
              <w:jc w:val="right"/>
            </w:pPr>
            <w:r>
              <w:t>The Paper Bag Princesss</w:t>
            </w:r>
            <w:r w:rsidR="00175527">
              <w:t xml:space="preserve"> </w:t>
            </w:r>
          </w:p>
          <w:p w14:paraId="489E35CC" w14:textId="1FEDAA33" w:rsidR="00E47A27" w:rsidRPr="009917BB" w:rsidRDefault="00E47A27" w:rsidP="009F7DB9">
            <w:pPr>
              <w:pStyle w:val="Navigation"/>
              <w:jc w:val="right"/>
            </w:pPr>
            <w:r>
              <w:t>By</w:t>
            </w:r>
            <w:r w:rsidR="005F4461">
              <w:t xml:space="preserve"> </w:t>
            </w:r>
            <w:r w:rsidR="00107AD1">
              <w:t>Robert munsch</w:t>
            </w:r>
            <w:r w:rsidR="009C7757">
              <w:t xml:space="preserve"> </w:t>
            </w:r>
          </w:p>
        </w:tc>
        <w:tc>
          <w:tcPr>
            <w:tcW w:w="8180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7B230B" w:themeFill="accent1" w:themeFillShade="BF"/>
            <w:tcMar>
              <w:top w:w="72" w:type="dxa"/>
              <w:left w:w="115" w:type="dxa"/>
              <w:bottom w:w="72" w:type="dxa"/>
              <w:right w:w="115" w:type="dxa"/>
            </w:tcMar>
            <w:vAlign w:val="center"/>
          </w:tcPr>
          <w:p w14:paraId="76094DCF" w14:textId="27F19511" w:rsidR="00FE1CFC" w:rsidRDefault="00FE1CFC" w:rsidP="00CC756E">
            <w:pPr>
              <w:pStyle w:val="Navigation"/>
              <w:rPr>
                <w:noProof/>
              </w:rPr>
            </w:pPr>
          </w:p>
          <w:p w14:paraId="7882A647" w14:textId="75DA31B7" w:rsidR="00A72DE1" w:rsidRPr="009917BB" w:rsidRDefault="00CC756E" w:rsidP="00CC756E">
            <w:pPr>
              <w:pStyle w:val="Navigation"/>
            </w:pPr>
            <w:r>
              <w:rPr>
                <w:noProof/>
              </w:rPr>
              <w:t xml:space="preserve"> </w:t>
            </w:r>
          </w:p>
        </w:tc>
        <w:tc>
          <w:tcPr>
            <w:tcW w:w="0" w:type="auto"/>
            <w:tcBorders>
              <w:left w:val="single" w:sz="4" w:space="0" w:color="FFFFFF" w:themeColor="background1"/>
            </w:tcBorders>
            <w:shd w:val="clear" w:color="auto" w:fill="7B230B" w:themeFill="accent1" w:themeFillShade="BF"/>
            <w:tcMar>
              <w:top w:w="72" w:type="dxa"/>
              <w:left w:w="115" w:type="dxa"/>
              <w:bottom w:w="72" w:type="dxa"/>
              <w:right w:w="115" w:type="dxa"/>
            </w:tcMar>
            <w:vAlign w:val="center"/>
          </w:tcPr>
          <w:p w14:paraId="71259C86" w14:textId="6E7D29CE" w:rsidR="00FB56E1" w:rsidRDefault="007710CC" w:rsidP="00B8134A">
            <w:pPr>
              <w:pStyle w:val="Navigation"/>
              <w:ind w:firstLine="0"/>
              <w:jc w:val="left"/>
            </w:pPr>
            <w:r>
              <w:t>Family Reminder</w:t>
            </w:r>
            <w:r w:rsidR="00B8134A">
              <w:t>:</w:t>
            </w:r>
          </w:p>
          <w:p w14:paraId="1AE148A4" w14:textId="71259867" w:rsidR="00BC591A" w:rsidRDefault="00961154" w:rsidP="00B8134A">
            <w:pPr>
              <w:pStyle w:val="Navigation"/>
              <w:ind w:firstLine="0"/>
              <w:jc w:val="left"/>
            </w:pPr>
            <w:r>
              <w:t xml:space="preserve">Snack Family- </w:t>
            </w:r>
            <w:r w:rsidR="00B014A2">
              <w:t>Liam</w:t>
            </w:r>
          </w:p>
          <w:p w14:paraId="0689E586" w14:textId="0D6EE3C9" w:rsidR="00961154" w:rsidRDefault="00961154" w:rsidP="00B8134A">
            <w:pPr>
              <w:pStyle w:val="Navigation"/>
              <w:ind w:firstLine="0"/>
              <w:jc w:val="left"/>
            </w:pPr>
            <w:r>
              <w:t xml:space="preserve">: </w:t>
            </w:r>
            <w:r w:rsidR="00896D42">
              <w:t>february 3-7</w:t>
            </w:r>
          </w:p>
          <w:p w14:paraId="4731E376" w14:textId="01B254DE" w:rsidR="00ED78E1" w:rsidRPr="009917BB" w:rsidRDefault="00FE1CFC" w:rsidP="00AC4254">
            <w:pPr>
              <w:pStyle w:val="Navigation"/>
              <w:ind w:firstLine="0"/>
              <w:jc w:val="left"/>
            </w:pPr>
            <w:r>
              <w:t>Two Snacks Per Day for 15 students!</w:t>
            </w:r>
            <w:r w:rsidR="00E3641B">
              <w:t xml:space="preserve"> </w:t>
            </w:r>
            <w:r w:rsidR="00FC7B25">
              <w:t xml:space="preserve"> </w:t>
            </w:r>
            <w:r w:rsidR="00E3641B">
              <w:rPr>
                <mc:AlternateContent>
                  <mc:Choice Requires="w16se"/>
                  <mc:Fallback>
                    <w:rFonts w:ascii="Segoe UI Emoji" w:eastAsia="Segoe UI Emoji" w:hAnsi="Segoe UI Emoji" w:cs="Segoe UI Emoji"/>
                  </mc:Fallback>
                </mc:AlternateContent>
              </w:rPr>
              <mc:AlternateContent>
                <mc:Choice Requires="w16se">
                  <w16se:symEx w16se:font="Segoe UI Emoji" w16se:char="1F60A"/>
                </mc:Choice>
                <mc:Fallback>
                  <w:t>😊</w:t>
                </mc:Fallback>
              </mc:AlternateContent>
            </w:r>
            <w:r w:rsidR="009B223B">
              <w:t xml:space="preserve">                         </w:t>
            </w:r>
          </w:p>
        </w:tc>
      </w:tr>
    </w:tbl>
    <w:tbl>
      <w:tblPr>
        <w:tblStyle w:val="TableGrid"/>
        <w:tblW w:w="5087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798"/>
        <w:gridCol w:w="4023"/>
        <w:gridCol w:w="776"/>
        <w:gridCol w:w="5054"/>
      </w:tblGrid>
      <w:tr w:rsidR="00C63C9B" w:rsidRPr="009917BB" w14:paraId="7D41937F" w14:textId="77777777" w:rsidTr="007B4876">
        <w:trPr>
          <w:jc w:val="center"/>
        </w:trPr>
        <w:tc>
          <w:tcPr>
            <w:tcW w:w="14651" w:type="dxa"/>
            <w:gridSpan w:val="4"/>
            <w:tcMar>
              <w:top w:w="72" w:type="dxa"/>
              <w:bottom w:w="72" w:type="dxa"/>
            </w:tcMar>
            <w:vAlign w:val="center"/>
          </w:tcPr>
          <w:bookmarkEnd w:id="0"/>
          <w:p w14:paraId="16D4D023" w14:textId="1E7125D7" w:rsidR="00C63C9B" w:rsidRPr="00021150" w:rsidRDefault="00FE1CFC" w:rsidP="00CA2061">
            <w:pPr>
              <w:pStyle w:val="Heading1"/>
              <w:rPr>
                <w:sz w:val="60"/>
                <w:szCs w:val="60"/>
              </w:rPr>
            </w:pPr>
            <w:r>
              <w:rPr>
                <w:sz w:val="60"/>
                <w:szCs w:val="60"/>
              </w:rPr>
              <w:t>Clothe</w:t>
            </w:r>
            <w:r w:rsidR="001843CA">
              <w:rPr>
                <w:sz w:val="60"/>
                <w:szCs w:val="60"/>
              </w:rPr>
              <w:t>s study</w:t>
            </w:r>
            <w:r>
              <w:rPr>
                <w:sz w:val="60"/>
                <w:szCs w:val="60"/>
              </w:rPr>
              <w:t xml:space="preserve"> </w:t>
            </w:r>
          </w:p>
        </w:tc>
      </w:tr>
      <w:tr w:rsidR="00EB6CA7" w:rsidRPr="009917BB" w14:paraId="247A7F2B" w14:textId="77777777" w:rsidTr="007B4876">
        <w:trPr>
          <w:jc w:val="center"/>
        </w:trPr>
        <w:tc>
          <w:tcPr>
            <w:tcW w:w="14651" w:type="dxa"/>
            <w:gridSpan w:val="4"/>
            <w:shd w:val="clear" w:color="auto" w:fill="7B230B" w:themeFill="accent1" w:themeFillShade="BF"/>
            <w:tcMar>
              <w:top w:w="144" w:type="dxa"/>
              <w:bottom w:w="144" w:type="dxa"/>
            </w:tcMar>
            <w:vAlign w:val="center"/>
          </w:tcPr>
          <w:p w14:paraId="57C46599" w14:textId="732F093B" w:rsidR="00EB6CA7" w:rsidRPr="009134AE" w:rsidRDefault="001843CA" w:rsidP="00CA2061">
            <w:pPr>
              <w:pStyle w:val="Heading2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how d</w:t>
            </w:r>
            <w:r w:rsidR="00BA2564">
              <w:rPr>
                <w:sz w:val="40"/>
                <w:szCs w:val="40"/>
              </w:rPr>
              <w:t>o people make clothes</w:t>
            </w:r>
            <w:r w:rsidR="00FE1CFC" w:rsidRPr="00FE1CFC">
              <w:rPr>
                <w:sz w:val="40"/>
                <w:szCs w:val="40"/>
              </w:rPr>
              <w:t>?</w:t>
            </w:r>
          </w:p>
        </w:tc>
      </w:tr>
      <w:tr w:rsidR="00F22537" w:rsidRPr="009917BB" w14:paraId="230818B2" w14:textId="77777777" w:rsidTr="007B4876">
        <w:trPr>
          <w:trHeight w:val="5949"/>
          <w:jc w:val="center"/>
        </w:trPr>
        <w:tc>
          <w:tcPr>
            <w:tcW w:w="8821" w:type="dxa"/>
            <w:gridSpan w:val="2"/>
            <w:tcMar>
              <w:top w:w="360" w:type="dxa"/>
            </w:tcMar>
          </w:tcPr>
          <w:p w14:paraId="259006B7" w14:textId="77777777" w:rsidR="00DF67BC" w:rsidRDefault="00DF67BC" w:rsidP="00231B50">
            <w:pPr>
              <w:ind w:firstLine="0"/>
              <w:jc w:val="center"/>
              <w:rPr>
                <w:noProof/>
              </w:rPr>
            </w:pPr>
            <w:bookmarkStart w:id="2" w:name="_Hlk23502811"/>
          </w:p>
          <w:p w14:paraId="7E1DF200" w14:textId="01DA90F3" w:rsidR="007A7AF8" w:rsidRDefault="006B0626" w:rsidP="00231B50">
            <w:pPr>
              <w:ind w:firstLine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9418EDC" wp14:editId="07B8D11A">
                  <wp:extent cx="5527343" cy="3561715"/>
                  <wp:effectExtent l="0" t="0" r="0" b="635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7003"/>
                          <a:stretch/>
                        </pic:blipFill>
                        <pic:spPr bwMode="auto">
                          <a:xfrm>
                            <a:off x="0" y="0"/>
                            <a:ext cx="5542949" cy="35717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77F3107" w14:textId="30E1DD2C" w:rsidR="00974CBE" w:rsidRDefault="00974CBE" w:rsidP="007A7AF8">
            <w:pPr>
              <w:ind w:firstLine="0"/>
              <w:jc w:val="center"/>
            </w:pPr>
          </w:p>
          <w:p w14:paraId="67308622" w14:textId="3A22B11B" w:rsidR="00654813" w:rsidRDefault="006B0626" w:rsidP="007A7AF8">
            <w:pPr>
              <w:ind w:firstLine="0"/>
              <w:jc w:val="center"/>
              <w:rPr>
                <w:noProof/>
              </w:rPr>
            </w:pPr>
            <w:r>
              <w:rPr>
                <w:noProof/>
              </w:rPr>
              <w:t>Otto, Farah, Marieme, and Viaan working on their fashion designs!</w:t>
            </w:r>
            <w:r w:rsidR="00E657D7">
              <w:rPr>
                <w:noProof/>
              </w:rPr>
              <w:t xml:space="preserve"> Students were encouraged to arrange paper they painted on from darkest to lightest</w:t>
            </w:r>
            <w:r w:rsidR="00816408">
              <w:rPr>
                <w:noProof/>
              </w:rPr>
              <w:t xml:space="preserve"> and</w:t>
            </w:r>
            <w:r w:rsidR="00E657D7">
              <w:rPr>
                <w:noProof/>
              </w:rPr>
              <w:t xml:space="preserve"> mixing paints to create new colors.</w:t>
            </w:r>
          </w:p>
          <w:p w14:paraId="53B0D280" w14:textId="76DAAB16" w:rsidR="00324AB5" w:rsidRDefault="00324AB5" w:rsidP="007A7AF8">
            <w:pPr>
              <w:ind w:firstLine="0"/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70880" behindDoc="1" locked="0" layoutInCell="1" allowOverlap="1" wp14:anchorId="710A27B9" wp14:editId="3187D6E0">
                  <wp:simplePos x="0" y="0"/>
                  <wp:positionH relativeFrom="column">
                    <wp:posOffset>1364302</wp:posOffset>
                  </wp:positionH>
                  <wp:positionV relativeFrom="paragraph">
                    <wp:posOffset>-1943</wp:posOffset>
                  </wp:positionV>
                  <wp:extent cx="2714625" cy="1628775"/>
                  <wp:effectExtent l="0" t="0" r="9525" b="9525"/>
                  <wp:wrapNone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4625" cy="1628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C0BAA5D" w14:textId="73DCDC84" w:rsidR="006B0626" w:rsidRDefault="006B0626" w:rsidP="007A7AF8">
            <w:pPr>
              <w:ind w:firstLine="0"/>
              <w:jc w:val="center"/>
              <w:rPr>
                <w:noProof/>
              </w:rPr>
            </w:pPr>
          </w:p>
          <w:p w14:paraId="7E67E06A" w14:textId="0F9DEF8F" w:rsidR="006B0626" w:rsidRDefault="006B0626" w:rsidP="007A7AF8">
            <w:pPr>
              <w:ind w:firstLine="0"/>
              <w:jc w:val="center"/>
              <w:rPr>
                <w:noProof/>
              </w:rPr>
            </w:pPr>
          </w:p>
          <w:p w14:paraId="752812A6" w14:textId="67E5A387" w:rsidR="00CD7712" w:rsidRDefault="00CD7712" w:rsidP="007A7AF8">
            <w:pPr>
              <w:ind w:firstLine="0"/>
              <w:jc w:val="center"/>
            </w:pPr>
          </w:p>
          <w:p w14:paraId="6F952EDD" w14:textId="59ADD481" w:rsidR="00974CBE" w:rsidRDefault="00974CBE" w:rsidP="00472BF3">
            <w:pPr>
              <w:tabs>
                <w:tab w:val="left" w:pos="5375"/>
              </w:tabs>
              <w:ind w:firstLine="0"/>
              <w:rPr>
                <w:noProof/>
              </w:rPr>
            </w:pPr>
          </w:p>
          <w:p w14:paraId="74C22FD9" w14:textId="0D455798" w:rsidR="00986E18" w:rsidRDefault="00974CBE" w:rsidP="007A7AF8">
            <w:pPr>
              <w:tabs>
                <w:tab w:val="left" w:pos="5375"/>
              </w:tabs>
              <w:ind w:firstLine="0"/>
              <w:rPr>
                <w:noProof/>
              </w:rPr>
            </w:pPr>
            <w:r>
              <w:rPr>
                <w:noProof/>
              </w:rPr>
              <w:t xml:space="preserve">     </w:t>
            </w:r>
          </w:p>
          <w:p w14:paraId="52AB2F31" w14:textId="22F8E90E" w:rsidR="00986E18" w:rsidRDefault="00986E18" w:rsidP="007A7AF8">
            <w:pPr>
              <w:tabs>
                <w:tab w:val="left" w:pos="5375"/>
              </w:tabs>
              <w:ind w:firstLine="0"/>
              <w:rPr>
                <w:noProof/>
              </w:rPr>
            </w:pPr>
          </w:p>
          <w:p w14:paraId="31926CF5" w14:textId="19285F8E" w:rsidR="00F75B07" w:rsidRDefault="00324AB5" w:rsidP="00E35368">
            <w:pPr>
              <w:tabs>
                <w:tab w:val="left" w:pos="5375"/>
              </w:tabs>
              <w:ind w:firstLine="0"/>
              <w:jc w:val="center"/>
              <w:rPr>
                <w:noProof/>
              </w:rPr>
            </w:pPr>
            <w:r w:rsidRPr="00324AB5">
              <w:rPr>
                <w:noProof/>
                <w:highlight w:val="red"/>
              </w:rPr>
              <w:t xml:space="preserve">Students created </w:t>
            </w:r>
            <w:r w:rsidR="00414752">
              <w:rPr>
                <w:noProof/>
                <w:highlight w:val="red"/>
              </w:rPr>
              <w:t xml:space="preserve">prediction </w:t>
            </w:r>
            <w:r w:rsidRPr="00324AB5">
              <w:rPr>
                <w:noProof/>
                <w:highlight w:val="red"/>
              </w:rPr>
              <w:t>chart called “WHO WILL WIN THE SUPERBOWL?”</w:t>
            </w:r>
          </w:p>
          <w:p w14:paraId="7CDDB0DD" w14:textId="49AED605" w:rsidR="00E35368" w:rsidRDefault="00986E18" w:rsidP="00E35368">
            <w:pPr>
              <w:tabs>
                <w:tab w:val="left" w:pos="5375"/>
              </w:tabs>
              <w:ind w:firstLine="0"/>
              <w:jc w:val="center"/>
              <w:rPr>
                <w:noProof/>
                <w:highlight w:val="red"/>
              </w:rPr>
            </w:pPr>
            <w:r w:rsidRPr="00986E18">
              <w:rPr>
                <w:noProof/>
                <w:highlight w:val="red"/>
              </w:rPr>
              <w:t xml:space="preserve">Students </w:t>
            </w:r>
            <w:r>
              <w:rPr>
                <w:noProof/>
                <w:highlight w:val="red"/>
              </w:rPr>
              <w:t xml:space="preserve">also </w:t>
            </w:r>
            <w:r w:rsidRPr="00986E18">
              <w:rPr>
                <w:noProof/>
                <w:highlight w:val="red"/>
              </w:rPr>
              <w:t>had discussion abou</w:t>
            </w:r>
            <w:r>
              <w:rPr>
                <w:noProof/>
                <w:highlight w:val="red"/>
              </w:rPr>
              <w:t>t differen</w:t>
            </w:r>
            <w:r w:rsidRPr="00986E18">
              <w:rPr>
                <w:noProof/>
                <w:highlight w:val="red"/>
              </w:rPr>
              <w:t>t uniform</w:t>
            </w:r>
            <w:r w:rsidR="000C7D0A">
              <w:rPr>
                <w:noProof/>
                <w:highlight w:val="red"/>
              </w:rPr>
              <w:t>ed</w:t>
            </w:r>
            <w:r>
              <w:rPr>
                <w:noProof/>
                <w:highlight w:val="red"/>
              </w:rPr>
              <w:t xml:space="preserve"> jobs!</w:t>
            </w:r>
          </w:p>
          <w:p w14:paraId="1462C8D7" w14:textId="5FE48D78" w:rsidR="00986E18" w:rsidRDefault="00986E18" w:rsidP="00E35368">
            <w:pPr>
              <w:tabs>
                <w:tab w:val="left" w:pos="5375"/>
              </w:tabs>
              <w:ind w:firstLine="0"/>
              <w:jc w:val="center"/>
              <w:rPr>
                <w:noProof/>
              </w:rPr>
            </w:pPr>
            <w:r>
              <w:rPr>
                <w:noProof/>
                <w:highlight w:val="red"/>
              </w:rPr>
              <w:t xml:space="preserve"> Liam- “ I want to be a Coach</w:t>
            </w:r>
            <w:r w:rsidR="000C7D0A">
              <w:rPr>
                <w:noProof/>
                <w:highlight w:val="red"/>
              </w:rPr>
              <w:t xml:space="preserve"> a</w:t>
            </w:r>
            <w:r>
              <w:rPr>
                <w:noProof/>
                <w:highlight w:val="red"/>
              </w:rPr>
              <w:t>nd</w:t>
            </w:r>
            <w:r w:rsidR="000C7D0A">
              <w:rPr>
                <w:noProof/>
                <w:highlight w:val="red"/>
              </w:rPr>
              <w:t xml:space="preserve"> a</w:t>
            </w:r>
            <w:r>
              <w:rPr>
                <w:noProof/>
                <w:highlight w:val="red"/>
              </w:rPr>
              <w:t xml:space="preserve"> football player when I grow up !”</w:t>
            </w:r>
          </w:p>
          <w:p w14:paraId="3611DF27" w14:textId="77777777" w:rsidR="002E2A45" w:rsidRDefault="002E2A45" w:rsidP="00E35368">
            <w:pPr>
              <w:tabs>
                <w:tab w:val="left" w:pos="5375"/>
              </w:tabs>
              <w:ind w:firstLine="0"/>
              <w:jc w:val="center"/>
              <w:rPr>
                <w:noProof/>
              </w:rPr>
            </w:pPr>
          </w:p>
          <w:p w14:paraId="32E98533" w14:textId="77777777" w:rsidR="00236293" w:rsidRDefault="002E2A45" w:rsidP="00236293">
            <w:pPr>
              <w:tabs>
                <w:tab w:val="left" w:pos="5375"/>
              </w:tabs>
              <w:ind w:firstLine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1C40B42" wp14:editId="006D081D">
                  <wp:extent cx="2920621" cy="2186387"/>
                  <wp:effectExtent l="0" t="0" r="0" b="4445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0772" cy="2186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8985E9B" w14:textId="09984DB3" w:rsidR="002E2A45" w:rsidRDefault="002E2A45" w:rsidP="00236293">
            <w:pPr>
              <w:tabs>
                <w:tab w:val="left" w:pos="5375"/>
              </w:tabs>
              <w:ind w:firstLine="0"/>
              <w:jc w:val="center"/>
              <w:rPr>
                <w:noProof/>
              </w:rPr>
            </w:pPr>
            <w:r w:rsidRPr="00236293">
              <w:rPr>
                <w:noProof/>
                <w:highlight w:val="red"/>
              </w:rPr>
              <w:t>12 votes for Kansas City/ 3 votes for San Francisco</w:t>
            </w:r>
          </w:p>
          <w:p w14:paraId="0A6D4D45" w14:textId="56908771" w:rsidR="00414752" w:rsidRPr="009C4A12" w:rsidRDefault="00414752" w:rsidP="00414752">
            <w:pPr>
              <w:tabs>
                <w:tab w:val="left" w:pos="5375"/>
              </w:tabs>
              <w:ind w:firstLine="0"/>
              <w:jc w:val="center"/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777024" behindDoc="0" locked="0" layoutInCell="1" allowOverlap="1" wp14:anchorId="08E7DF14" wp14:editId="4265B8BD">
                  <wp:simplePos x="0" y="0"/>
                  <wp:positionH relativeFrom="column">
                    <wp:posOffset>5376716</wp:posOffset>
                  </wp:positionH>
                  <wp:positionV relativeFrom="paragraph">
                    <wp:posOffset>7352675</wp:posOffset>
                  </wp:positionV>
                  <wp:extent cx="2857500" cy="1600200"/>
                  <wp:effectExtent l="0" t="0" r="0" b="0"/>
                  <wp:wrapNone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73952" behindDoc="0" locked="0" layoutInCell="1" allowOverlap="1" wp14:anchorId="01BFC1CB" wp14:editId="7795F892">
                  <wp:simplePos x="0" y="0"/>
                  <wp:positionH relativeFrom="column">
                    <wp:posOffset>5322155</wp:posOffset>
                  </wp:positionH>
                  <wp:positionV relativeFrom="paragraph">
                    <wp:posOffset>5032830</wp:posOffset>
                  </wp:positionV>
                  <wp:extent cx="3329881" cy="2033516"/>
                  <wp:effectExtent l="0" t="0" r="4445" b="5080"/>
                  <wp:wrapNone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1501" cy="20467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32865">
              <w:rPr>
                <w:noProof/>
              </w:rPr>
              <w:drawing>
                <wp:anchor distT="0" distB="0" distL="114300" distR="114300" simplePos="0" relativeHeight="251771904" behindDoc="0" locked="0" layoutInCell="1" allowOverlap="1" wp14:anchorId="7EFE311E" wp14:editId="2CBC39F7">
                  <wp:simplePos x="0" y="0"/>
                  <wp:positionH relativeFrom="column">
                    <wp:posOffset>4966686</wp:posOffset>
                  </wp:positionH>
                  <wp:positionV relativeFrom="paragraph">
                    <wp:posOffset>-56875</wp:posOffset>
                  </wp:positionV>
                  <wp:extent cx="3521122" cy="4215149"/>
                  <wp:effectExtent l="0" t="0" r="3175" b="0"/>
                  <wp:wrapNone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1122" cy="4215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32865">
              <w:rPr>
                <w:noProof/>
              </w:rPr>
              <w:drawing>
                <wp:inline distT="0" distB="0" distL="0" distR="0" wp14:anchorId="0DBEEA9A" wp14:editId="7F6CC5BD">
                  <wp:extent cx="3493530" cy="4749421"/>
                  <wp:effectExtent l="381000" t="266700" r="374015" b="260985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038713">
                            <a:off x="0" y="0"/>
                            <a:ext cx="3493530" cy="47494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32865">
              <w:t xml:space="preserve"> </w:t>
            </w:r>
            <w:r w:rsidR="00332865">
              <w:rPr>
                <w:noProof/>
              </w:rPr>
              <w:drawing>
                <wp:inline distT="0" distB="0" distL="0" distR="0" wp14:anchorId="439BC3E9" wp14:editId="62931136">
                  <wp:extent cx="3223996" cy="3926887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4482" cy="39640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32865">
              <w:t xml:space="preserve"> </w:t>
            </w:r>
          </w:p>
        </w:tc>
        <w:tc>
          <w:tcPr>
            <w:tcW w:w="5830" w:type="dxa"/>
            <w:gridSpan w:val="2"/>
            <w:tcMar>
              <w:top w:w="360" w:type="dxa"/>
            </w:tcMar>
          </w:tcPr>
          <w:p w14:paraId="22707112" w14:textId="2CEA69DB" w:rsidR="00E707FC" w:rsidRPr="008857C6" w:rsidRDefault="002C7324" w:rsidP="00844CBA">
            <w:pPr>
              <w:ind w:firstLine="0"/>
              <w:rPr>
                <w:noProof/>
              </w:rPr>
            </w:pPr>
            <w:r w:rsidRPr="008857C6">
              <w:lastRenderedPageBreak/>
              <w:t>Hello Families,</w:t>
            </w:r>
          </w:p>
          <w:p w14:paraId="2282C96C" w14:textId="6998D4A5" w:rsidR="006F16BA" w:rsidRDefault="00EA3292" w:rsidP="002F4C41">
            <w:pPr>
              <w:ind w:firstLine="0"/>
            </w:pPr>
            <w:r w:rsidRPr="008857C6">
              <w:t xml:space="preserve">The students </w:t>
            </w:r>
            <w:r w:rsidR="00BA2564">
              <w:t>learned that</w:t>
            </w:r>
            <w:r w:rsidR="00E657D7">
              <w:t xml:space="preserve"> p</w:t>
            </w:r>
            <w:r w:rsidR="00E657D7" w:rsidRPr="00E657D7">
              <w:t>eople whose job it is to design clothes are called fashion designers</w:t>
            </w:r>
            <w:r w:rsidR="000C7D0A">
              <w:t>.</w:t>
            </w:r>
            <w:r w:rsidR="00E657D7">
              <w:t xml:space="preserve"> Fashion Designers </w:t>
            </w:r>
            <w:r w:rsidR="00816408">
              <w:t>are responsible for creating</w:t>
            </w:r>
            <w:r w:rsidR="00BA4CB6">
              <w:t xml:space="preserve"> a</w:t>
            </w:r>
            <w:r w:rsidR="00816408">
              <w:t xml:space="preserve"> specific look of individual garment’s shape, color, </w:t>
            </w:r>
            <w:r w:rsidR="00BA4CB6">
              <w:t>fabric, and</w:t>
            </w:r>
            <w:r w:rsidR="00816408">
              <w:t xml:space="preserve"> </w:t>
            </w:r>
            <w:bookmarkStart w:id="3" w:name="_GoBack"/>
            <w:bookmarkEnd w:id="3"/>
            <w:r w:rsidR="00816408">
              <w:t xml:space="preserve">trimmings! </w:t>
            </w:r>
            <w:r w:rsidR="00CD35B1">
              <w:t>D</w:t>
            </w:r>
            <w:r w:rsidR="00816408">
              <w:t>esigners will</w:t>
            </w:r>
            <w:r w:rsidR="00BA2564">
              <w:t xml:space="preserve"> first sketch or dra</w:t>
            </w:r>
            <w:r w:rsidR="006F16BA">
              <w:t>w</w:t>
            </w:r>
            <w:r w:rsidR="00BA2564">
              <w:t xml:space="preserve"> </w:t>
            </w:r>
            <w:r w:rsidR="000C7D0A">
              <w:t>clothes</w:t>
            </w:r>
            <w:r w:rsidR="00BA2564">
              <w:t xml:space="preserve"> before they ca</w:t>
            </w:r>
            <w:r w:rsidR="006F16BA">
              <w:t>n</w:t>
            </w:r>
            <w:r w:rsidR="00BA2564">
              <w:t xml:space="preserve"> make them.</w:t>
            </w:r>
          </w:p>
          <w:p w14:paraId="2284D69D" w14:textId="64DD9AB0" w:rsidR="00E657D7" w:rsidRDefault="00E657D7" w:rsidP="002F4C41">
            <w:pPr>
              <w:ind w:firstLine="0"/>
            </w:pPr>
            <w:r>
              <w:t xml:space="preserve"> </w:t>
            </w:r>
            <w:r w:rsidR="00CD35B1">
              <w:t>Students also</w:t>
            </w:r>
            <w:r w:rsidR="00816408">
              <w:t xml:space="preserve"> </w:t>
            </w:r>
            <w:r>
              <w:t>found</w:t>
            </w:r>
            <w:r w:rsidR="00816408">
              <w:t xml:space="preserve"> anoth</w:t>
            </w:r>
            <w:r>
              <w:t>er wa</w:t>
            </w:r>
            <w:r w:rsidR="00816408">
              <w:t>y</w:t>
            </w:r>
            <w:r>
              <w:t xml:space="preserve"> to make clothes is to put different kinds of fabric pieces together</w:t>
            </w:r>
            <w:r w:rsidR="000C7D0A">
              <w:t xml:space="preserve"> </w:t>
            </w:r>
            <w:r w:rsidR="00816408">
              <w:t>using needle and thread</w:t>
            </w:r>
            <w:r w:rsidR="000C7D0A">
              <w:t>.</w:t>
            </w:r>
          </w:p>
          <w:p w14:paraId="25363B77" w14:textId="6068A31E" w:rsidR="006F16BA" w:rsidRDefault="006F16BA" w:rsidP="002F4C41">
            <w:pPr>
              <w:ind w:firstLine="0"/>
            </w:pPr>
            <w:r>
              <w:t xml:space="preserve">To further the students understanding we read book: </w:t>
            </w:r>
            <w:r w:rsidRPr="006F16BA">
              <w:rPr>
                <w:i/>
                <w:iCs/>
              </w:rPr>
              <w:t xml:space="preserve">The </w:t>
            </w:r>
            <w:proofErr w:type="spellStart"/>
            <w:r w:rsidRPr="006F16BA">
              <w:rPr>
                <w:i/>
                <w:iCs/>
              </w:rPr>
              <w:t>Quinceanera</w:t>
            </w:r>
            <w:proofErr w:type="spellEnd"/>
            <w:r>
              <w:t xml:space="preserve"> </w:t>
            </w:r>
            <w:r w:rsidR="00816408">
              <w:t xml:space="preserve">by Judith Stamper </w:t>
            </w:r>
            <w:r>
              <w:t>introducing new vocabulary words such as: seamstress, tailor, stitch, hem, sewing machine, silk and wool.</w:t>
            </w:r>
          </w:p>
          <w:p w14:paraId="0F3B6824" w14:textId="3AAC156C" w:rsidR="002C655A" w:rsidRDefault="002C655A" w:rsidP="000F426B">
            <w:pPr>
              <w:ind w:firstLine="0"/>
            </w:pPr>
            <w:r w:rsidRPr="002C655A">
              <w:t>P</w:t>
            </w:r>
            <w:r>
              <w:t>arents p</w:t>
            </w:r>
            <w:r w:rsidRPr="002C655A">
              <w:t xml:space="preserve">lease review </w:t>
            </w:r>
            <w:r w:rsidR="00375221">
              <w:t xml:space="preserve">the following </w:t>
            </w:r>
            <w:r w:rsidRPr="002C655A">
              <w:t>questions at home!!</w:t>
            </w:r>
          </w:p>
          <w:p w14:paraId="1B6FC835" w14:textId="478FDE26" w:rsidR="002F4C41" w:rsidRPr="008857C6" w:rsidRDefault="00375221" w:rsidP="000F426B">
            <w:pPr>
              <w:ind w:firstLine="0"/>
            </w:pPr>
            <w:r>
              <w:t>“</w:t>
            </w:r>
            <w:r w:rsidR="00E657D7">
              <w:t>Did you ever work hard to make something beautiful?</w:t>
            </w:r>
            <w:r>
              <w:t>”</w:t>
            </w:r>
            <w:r w:rsidR="000F426B">
              <w:t xml:space="preserve"> </w:t>
            </w:r>
          </w:p>
          <w:p w14:paraId="712FAAA8" w14:textId="77777777" w:rsidR="00E657D7" w:rsidRDefault="002C655A" w:rsidP="002F4C41">
            <w:pPr>
              <w:ind w:firstLine="0"/>
            </w:pPr>
            <w:r w:rsidRPr="002C655A">
              <w:t>“</w:t>
            </w:r>
            <w:r w:rsidR="00E657D7">
              <w:t>Tell me about the clothes you designed in class?</w:t>
            </w:r>
          </w:p>
          <w:p w14:paraId="1C13B9D9" w14:textId="36269A5C" w:rsidR="00DF67BC" w:rsidRDefault="00D4166B" w:rsidP="00107AD1">
            <w:pPr>
              <w:ind w:firstLine="0"/>
            </w:pPr>
            <w:r>
              <w:t>Have your child explain the vocabulary</w:t>
            </w:r>
            <w:r w:rsidR="000C7D0A">
              <w:t xml:space="preserve"> word:</w:t>
            </w:r>
            <w:r>
              <w:t xml:space="preserve"> </w:t>
            </w:r>
            <w:r w:rsidR="000630AC">
              <w:t>sew</w:t>
            </w:r>
            <w:r>
              <w:rPr>
                <mc:AlternateContent>
                  <mc:Choice Requires="w16se"/>
                  <mc:Fallback>
                    <w:rFonts w:ascii="Segoe UI Emoji" w:eastAsia="Segoe UI Emoji" w:hAnsi="Segoe UI Emoji" w:cs="Segoe UI Emoji"/>
                  </mc:Fallback>
                </mc:AlternateContent>
              </w:rPr>
              <mc:AlternateContent>
                <mc:Choice Requires="w16se">
                  <w16se:symEx w16se:font="Segoe UI Emoji" w16se:char="1F60A"/>
                </mc:Choice>
                <mc:Fallback>
                  <w:t>😊</w:t>
                </mc:Fallback>
              </mc:AlternateContent>
            </w:r>
            <w:r w:rsidR="0012332E">
              <w:t xml:space="preserve"> Introducing- </w:t>
            </w:r>
            <w:r w:rsidR="000630AC">
              <w:t>knit and weave</w:t>
            </w:r>
            <w:r w:rsidR="0012332E">
              <w:t xml:space="preserve"> next </w:t>
            </w:r>
          </w:p>
          <w:p w14:paraId="416DFBC0" w14:textId="77777777" w:rsidR="000C7D0A" w:rsidRDefault="000C7D0A" w:rsidP="00107AD1">
            <w:pPr>
              <w:ind w:firstLine="0"/>
              <w:rPr>
                <w:noProof/>
              </w:rPr>
            </w:pPr>
          </w:p>
          <w:p w14:paraId="25C9456C" w14:textId="197F3DAE" w:rsidR="00107AD1" w:rsidRPr="008857C6" w:rsidRDefault="00DF67BC" w:rsidP="00107AD1">
            <w:pPr>
              <w:ind w:firstLine="0"/>
            </w:pPr>
            <w:r>
              <w:rPr>
                <w:noProof/>
              </w:rPr>
              <w:drawing>
                <wp:inline distT="0" distB="0" distL="0" distR="0" wp14:anchorId="6D8CB46B" wp14:editId="4D7672A2">
                  <wp:extent cx="3438131" cy="2114304"/>
                  <wp:effectExtent l="0" t="0" r="0" b="635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150"/>
                          <a:stretch/>
                        </pic:blipFill>
                        <pic:spPr bwMode="auto">
                          <a:xfrm>
                            <a:off x="0" y="0"/>
                            <a:ext cx="3466646" cy="2131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1BF6349" w14:textId="4768B8D1" w:rsidR="00413ECF" w:rsidRDefault="00816408" w:rsidP="003A7F41">
            <w:pPr>
              <w:ind w:firstLine="0"/>
            </w:pPr>
            <w:r>
              <w:rPr>
                <w:noProof/>
              </w:rPr>
              <w:drawing>
                <wp:anchor distT="0" distB="0" distL="114300" distR="114300" simplePos="0" relativeHeight="251772928" behindDoc="0" locked="0" layoutInCell="1" allowOverlap="1" wp14:anchorId="2E3B3191" wp14:editId="61DF7F36">
                  <wp:simplePos x="0" y="0"/>
                  <wp:positionH relativeFrom="column">
                    <wp:posOffset>1644650</wp:posOffset>
                  </wp:positionH>
                  <wp:positionV relativeFrom="paragraph">
                    <wp:posOffset>982401</wp:posOffset>
                  </wp:positionV>
                  <wp:extent cx="2046935" cy="2756966"/>
                  <wp:effectExtent l="0" t="0" r="0" b="5715"/>
                  <wp:wrapNone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678" t="5414" b="34092"/>
                          <a:stretch/>
                        </pic:blipFill>
                        <pic:spPr bwMode="auto">
                          <a:xfrm>
                            <a:off x="0" y="0"/>
                            <a:ext cx="2046935" cy="27569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="00DF67BC">
              <w:t>Marieme</w:t>
            </w:r>
            <w:proofErr w:type="spellEnd"/>
            <w:r w:rsidR="00DF67BC">
              <w:t xml:space="preserve">, </w:t>
            </w:r>
            <w:proofErr w:type="spellStart"/>
            <w:r w:rsidR="00DF67BC">
              <w:t>Mattheus</w:t>
            </w:r>
            <w:proofErr w:type="spellEnd"/>
            <w:r w:rsidR="00DF67BC">
              <w:t xml:space="preserve">, Jason, </w:t>
            </w:r>
            <w:r w:rsidR="001F23CB">
              <w:t>Liam, and</w:t>
            </w:r>
            <w:r w:rsidR="00DF67BC">
              <w:t xml:space="preserve"> </w:t>
            </w:r>
            <w:proofErr w:type="spellStart"/>
            <w:r w:rsidR="00DF67BC">
              <w:t>Viaan</w:t>
            </w:r>
            <w:proofErr w:type="spellEnd"/>
            <w:r w:rsidR="00DF67BC">
              <w:t xml:space="preserve"> </w:t>
            </w:r>
            <w:r w:rsidR="00D337F0">
              <w:t>created Penguins</w:t>
            </w:r>
            <w:r w:rsidR="00DF67BC">
              <w:t xml:space="preserve"> to </w:t>
            </w:r>
            <w:r w:rsidR="000C7D0A">
              <w:t xml:space="preserve">encourage </w:t>
            </w:r>
            <w:r w:rsidR="00E35368">
              <w:t>penny donations</w:t>
            </w:r>
            <w:r w:rsidR="00DF67BC">
              <w:t xml:space="preserve"> for the House of Respec</w:t>
            </w:r>
            <w:r w:rsidR="000C7D0A">
              <w:t>t to help adopt a Penguin in need</w:t>
            </w:r>
            <w:r w:rsidR="00DF67BC">
              <w:t>.</w:t>
            </w:r>
            <w:r>
              <w:t xml:space="preserve"> Big Thanks to Kayla’s Parents for giving donation!</w:t>
            </w:r>
            <w:r w:rsidR="00D337F0">
              <w:t xml:space="preserve"> Students made knitted hats! You will see at celebration! </w:t>
            </w:r>
            <w:r w:rsidR="00D337F0">
              <w:rPr>
                <mc:AlternateContent>
                  <mc:Choice Requires="w16se"/>
                  <mc:Fallback>
                    <w:rFonts w:ascii="Segoe UI Emoji" w:eastAsia="Segoe UI Emoji" w:hAnsi="Segoe UI Emoji" w:cs="Segoe UI Emoji"/>
                  </mc:Fallback>
                </mc:AlternateContent>
              </w:rPr>
              <mc:AlternateContent>
                <mc:Choice Requires="w16se">
                  <w16se:symEx w16se:font="Segoe UI Emoji" w16se:char="1F60A"/>
                </mc:Choice>
                <mc:Fallback>
                  <w:t>😊</w:t>
                </mc:Fallback>
              </mc:AlternateContent>
            </w:r>
          </w:p>
          <w:p w14:paraId="07711597" w14:textId="2374803F" w:rsidR="00332865" w:rsidRDefault="00332865" w:rsidP="003A7F41">
            <w:pPr>
              <w:ind w:firstLine="0"/>
              <w:rPr>
                <w:noProof/>
              </w:rPr>
            </w:pPr>
          </w:p>
          <w:p w14:paraId="207923EC" w14:textId="6D27AB13" w:rsidR="005625AC" w:rsidRDefault="005625AC" w:rsidP="003A7F41">
            <w:pPr>
              <w:ind w:firstLine="0"/>
            </w:pPr>
            <w:r>
              <w:t>Asher created his</w:t>
            </w:r>
          </w:p>
          <w:p w14:paraId="2020FC2E" w14:textId="2C772131" w:rsidR="005625AC" w:rsidRDefault="005625AC" w:rsidP="003A7F41">
            <w:pPr>
              <w:ind w:firstLine="0"/>
            </w:pPr>
            <w:r>
              <w:t xml:space="preserve"> hand knitted penguin</w:t>
            </w:r>
          </w:p>
          <w:p w14:paraId="50875B43" w14:textId="77777777" w:rsidR="00332865" w:rsidRDefault="005625AC" w:rsidP="003A7F41">
            <w:pPr>
              <w:ind w:firstLine="0"/>
            </w:pPr>
            <w:r>
              <w:t xml:space="preserve"> hat! Great fine motor </w:t>
            </w:r>
          </w:p>
          <w:p w14:paraId="4C884691" w14:textId="02466398" w:rsidR="005625AC" w:rsidRPr="008857C6" w:rsidRDefault="005625AC" w:rsidP="003A7F41">
            <w:pPr>
              <w:ind w:firstLine="0"/>
            </w:pPr>
            <w:r>
              <w:t>activity!</w:t>
            </w:r>
          </w:p>
        </w:tc>
      </w:tr>
      <w:bookmarkEnd w:id="2"/>
      <w:tr w:rsidR="00F22537" w:rsidRPr="009917BB" w14:paraId="5A552432" w14:textId="77777777" w:rsidTr="00AE7739">
        <w:trPr>
          <w:trHeight w:val="51"/>
          <w:jc w:val="center"/>
        </w:trPr>
        <w:tc>
          <w:tcPr>
            <w:tcW w:w="14651" w:type="dxa"/>
            <w:gridSpan w:val="4"/>
            <w:tcBorders>
              <w:bottom w:val="single" w:sz="4" w:space="0" w:color="auto"/>
            </w:tcBorders>
            <w:tcMar>
              <w:top w:w="29" w:type="dxa"/>
              <w:bottom w:w="86" w:type="dxa"/>
            </w:tcMar>
          </w:tcPr>
          <w:p w14:paraId="36E06A27" w14:textId="79E2ACE1" w:rsidR="00412F9C" w:rsidRPr="00413ECF" w:rsidRDefault="00412F9C" w:rsidP="006C38AE">
            <w:pPr>
              <w:ind w:firstLine="0"/>
              <w:rPr>
                <w:color w:val="0070C0"/>
                <w:sz w:val="22"/>
                <w:szCs w:val="22"/>
              </w:rPr>
            </w:pPr>
          </w:p>
        </w:tc>
      </w:tr>
      <w:tr w:rsidR="00C63C9B" w:rsidRPr="009917BB" w14:paraId="627F0F79" w14:textId="77777777" w:rsidTr="0042314B">
        <w:trPr>
          <w:trHeight w:val="2512"/>
          <w:jc w:val="center"/>
        </w:trPr>
        <w:tc>
          <w:tcPr>
            <w:tcW w:w="4798" w:type="dxa"/>
            <w:tcBorders>
              <w:top w:val="single" w:sz="4" w:space="0" w:color="auto"/>
            </w:tcBorders>
            <w:tcMar>
              <w:top w:w="115" w:type="dxa"/>
              <w:bottom w:w="115" w:type="dxa"/>
            </w:tcMar>
            <w:vAlign w:val="center"/>
          </w:tcPr>
          <w:p w14:paraId="0F5A7DB1" w14:textId="71BC6950" w:rsidR="00944618" w:rsidRPr="00944618" w:rsidRDefault="004F7FF6" w:rsidP="00F15DAE">
            <w:pPr>
              <w:pStyle w:val="Images"/>
              <w:rPr>
                <w:b/>
                <w:bCs/>
              </w:rPr>
            </w:pPr>
            <w:r>
              <w:drawing>
                <wp:inline distT="0" distB="0" distL="0" distR="0" wp14:anchorId="642104BE" wp14:editId="61BFCF67">
                  <wp:extent cx="2276475" cy="895350"/>
                  <wp:effectExtent l="0" t="0" r="9525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6475" cy="89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99" w:type="dxa"/>
            <w:gridSpan w:val="2"/>
            <w:tcBorders>
              <w:top w:val="single" w:sz="4" w:space="0" w:color="auto"/>
            </w:tcBorders>
            <w:tcMar>
              <w:top w:w="115" w:type="dxa"/>
              <w:bottom w:w="115" w:type="dxa"/>
            </w:tcMar>
            <w:vAlign w:val="center"/>
          </w:tcPr>
          <w:p w14:paraId="32AA0698" w14:textId="7975F550" w:rsidR="00AC4254" w:rsidRDefault="004F7FF6" w:rsidP="00AE7739">
            <w:pPr>
              <w:ind w:firstLine="0"/>
            </w:pPr>
            <w:r>
              <w:rPr>
                <w:noProof/>
              </w:rPr>
              <w:drawing>
                <wp:inline distT="0" distB="0" distL="0" distR="0" wp14:anchorId="705C84AA" wp14:editId="285A69C4">
                  <wp:extent cx="2847975" cy="1495425"/>
                  <wp:effectExtent l="0" t="0" r="9525" b="952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7975" cy="1495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D949584" w14:textId="29971F49" w:rsidR="006022F6" w:rsidRPr="00AC4254" w:rsidRDefault="006022F6" w:rsidP="00AE7739">
            <w:pPr>
              <w:ind w:firstLine="0"/>
            </w:pPr>
          </w:p>
        </w:tc>
        <w:tc>
          <w:tcPr>
            <w:tcW w:w="5054" w:type="dxa"/>
            <w:tcBorders>
              <w:top w:val="single" w:sz="4" w:space="0" w:color="auto"/>
            </w:tcBorders>
            <w:tcMar>
              <w:top w:w="115" w:type="dxa"/>
              <w:bottom w:w="115" w:type="dxa"/>
            </w:tcMar>
            <w:vAlign w:val="center"/>
          </w:tcPr>
          <w:p w14:paraId="4EADAABD" w14:textId="5B4AF8FB" w:rsidR="00DE58BC" w:rsidRDefault="004F7FF6" w:rsidP="00A93B42">
            <w:pPr>
              <w:pStyle w:val="Images"/>
              <w:jc w:val="center"/>
            </w:pPr>
            <w:r>
              <w:drawing>
                <wp:inline distT="0" distB="0" distL="0" distR="0" wp14:anchorId="663E9DA2" wp14:editId="6CFAA5A6">
                  <wp:extent cx="2620371" cy="1547602"/>
                  <wp:effectExtent l="0" t="0" r="889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6788" cy="15572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838B4DA" w14:textId="07E3E7D9" w:rsidR="00C63C9B" w:rsidRPr="009917BB" w:rsidRDefault="00C63C9B" w:rsidP="00A93B42">
            <w:pPr>
              <w:pStyle w:val="Images"/>
              <w:jc w:val="center"/>
            </w:pPr>
          </w:p>
        </w:tc>
      </w:tr>
      <w:tr w:rsidR="00C63C9B" w:rsidRPr="0042314B" w14:paraId="5FA2C257" w14:textId="77777777" w:rsidTr="007B4876">
        <w:trPr>
          <w:jc w:val="center"/>
        </w:trPr>
        <w:tc>
          <w:tcPr>
            <w:tcW w:w="4798" w:type="dxa"/>
            <w:tcBorders>
              <w:right w:val="single" w:sz="4" w:space="0" w:color="auto"/>
            </w:tcBorders>
          </w:tcPr>
          <w:p w14:paraId="4C00FE67" w14:textId="77777777" w:rsidR="00986E18" w:rsidRDefault="00986E18" w:rsidP="00BC591A">
            <w:pPr>
              <w:ind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Early Dismissal February 14</w:t>
            </w:r>
            <w:r w:rsidRPr="00986E18">
              <w:rPr>
                <w:sz w:val="18"/>
                <w:szCs w:val="18"/>
                <w:vertAlign w:val="superscript"/>
              </w:rPr>
              <w:t>th</w:t>
            </w:r>
          </w:p>
          <w:p w14:paraId="4CFEEE1E" w14:textId="77777777" w:rsidR="00986E18" w:rsidRDefault="00986E18" w:rsidP="00BC591A">
            <w:pPr>
              <w:ind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No School February 17-21</w:t>
            </w:r>
            <w:r w:rsidRPr="00986E18">
              <w:rPr>
                <w:sz w:val="18"/>
                <w:szCs w:val="18"/>
                <w:vertAlign w:val="superscript"/>
              </w:rPr>
              <w:t>st</w:t>
            </w:r>
          </w:p>
          <w:p w14:paraId="447E5C96" w14:textId="2EDC1ADA" w:rsidR="00162D66" w:rsidRDefault="004B11A7" w:rsidP="00BC591A">
            <w:pPr>
              <w:ind w:firstLine="0"/>
              <w:rPr>
                <w:sz w:val="18"/>
                <w:szCs w:val="18"/>
              </w:rPr>
            </w:pPr>
            <w:r w:rsidRPr="00E329DE">
              <w:rPr>
                <w:sz w:val="18"/>
                <w:szCs w:val="18"/>
              </w:rPr>
              <w:t xml:space="preserve"> </w:t>
            </w:r>
          </w:p>
          <w:p w14:paraId="3F816D99" w14:textId="217DE976" w:rsidR="004F6C59" w:rsidRPr="00C73DB2" w:rsidRDefault="004F6C59" w:rsidP="00BC591A">
            <w:pPr>
              <w:ind w:firstLine="0"/>
              <w:rPr>
                <w:color w:val="FF0000"/>
                <w:sz w:val="18"/>
                <w:szCs w:val="18"/>
              </w:rPr>
            </w:pPr>
          </w:p>
        </w:tc>
        <w:tc>
          <w:tcPr>
            <w:tcW w:w="4799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089B28D5" w14:textId="5541A188" w:rsidR="00C73DB2" w:rsidRDefault="00195294" w:rsidP="00323762">
            <w:pPr>
              <w:ind w:firstLine="0"/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lastRenderedPageBreak/>
              <w:t xml:space="preserve"> February 4</w:t>
            </w:r>
            <w:r w:rsidRPr="00195294">
              <w:rPr>
                <w:color w:val="FF0000"/>
                <w:sz w:val="18"/>
                <w:szCs w:val="18"/>
                <w:vertAlign w:val="superscript"/>
              </w:rPr>
              <w:t>th</w:t>
            </w:r>
            <w:r>
              <w:rPr>
                <w:color w:val="FF0000"/>
                <w:sz w:val="18"/>
                <w:szCs w:val="18"/>
              </w:rPr>
              <w:t xml:space="preserve"> class will </w:t>
            </w:r>
            <w:r w:rsidR="000C7D0A">
              <w:rPr>
                <w:color w:val="FF0000"/>
                <w:sz w:val="18"/>
                <w:szCs w:val="18"/>
              </w:rPr>
              <w:t>attend Book</w:t>
            </w:r>
            <w:r>
              <w:rPr>
                <w:color w:val="FF0000"/>
                <w:sz w:val="18"/>
                <w:szCs w:val="18"/>
              </w:rPr>
              <w:t xml:space="preserve"> Fair 9:30am</w:t>
            </w:r>
            <w:r w:rsidR="000C7D0A">
              <w:rPr>
                <w:color w:val="FF0000"/>
                <w:sz w:val="18"/>
                <w:szCs w:val="18"/>
              </w:rPr>
              <w:t xml:space="preserve"> located in LCCS Library</w:t>
            </w:r>
          </w:p>
          <w:p w14:paraId="3FF23413" w14:textId="77777777" w:rsidR="00C73DB2" w:rsidRDefault="00C73DB2" w:rsidP="00323762">
            <w:pPr>
              <w:ind w:firstLine="0"/>
              <w:jc w:val="center"/>
              <w:rPr>
                <w:color w:val="FF0000"/>
                <w:sz w:val="18"/>
                <w:szCs w:val="18"/>
              </w:rPr>
            </w:pPr>
          </w:p>
          <w:p w14:paraId="63565BD9" w14:textId="77DA2254" w:rsidR="00E91E08" w:rsidRPr="0042314B" w:rsidRDefault="00E91E08" w:rsidP="00AE7739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5054" w:type="dxa"/>
            <w:tcBorders>
              <w:left w:val="single" w:sz="4" w:space="0" w:color="auto"/>
            </w:tcBorders>
          </w:tcPr>
          <w:p w14:paraId="030E88CD" w14:textId="3D930609" w:rsidR="00C73DB2" w:rsidRPr="0042314B" w:rsidRDefault="00331CA0" w:rsidP="006E4389">
            <w:pPr>
              <w:jc w:val="center"/>
              <w:rPr>
                <w:sz w:val="18"/>
                <w:szCs w:val="18"/>
              </w:rPr>
            </w:pPr>
            <w:r>
              <w:rPr>
                <w:sz w:val="20"/>
                <w:szCs w:val="20"/>
              </w:rPr>
              <w:lastRenderedPageBreak/>
              <w:t xml:space="preserve">Fashion Show will be February </w:t>
            </w:r>
            <w:r w:rsidR="004F7FF6">
              <w:rPr>
                <w:sz w:val="20"/>
                <w:szCs w:val="20"/>
              </w:rPr>
              <w:t>13</w:t>
            </w:r>
            <w:r w:rsidR="004F7FF6" w:rsidRPr="004F7FF6">
              <w:rPr>
                <w:sz w:val="20"/>
                <w:szCs w:val="20"/>
                <w:vertAlign w:val="superscript"/>
              </w:rPr>
              <w:t>th</w:t>
            </w:r>
            <w:r w:rsidR="004F7FF6">
              <w:rPr>
                <w:sz w:val="20"/>
                <w:szCs w:val="20"/>
              </w:rPr>
              <w:t xml:space="preserve"> 2:00 sharp</w:t>
            </w:r>
            <w:r w:rsidR="000C7D0A">
              <w:rPr>
                <w:sz w:val="20"/>
                <w:szCs w:val="20"/>
              </w:rPr>
              <w:t>!</w:t>
            </w:r>
            <w:r w:rsidR="004F7FF6">
              <w:rPr>
                <w:sz w:val="20"/>
                <w:szCs w:val="20"/>
              </w:rPr>
              <w:t xml:space="preserve"> </w:t>
            </w:r>
            <w:r w:rsidR="000C7D0A">
              <w:rPr>
                <w:sz w:val="20"/>
                <w:szCs w:val="20"/>
              </w:rPr>
              <w:t xml:space="preserve">Celebrating the ending of </w:t>
            </w:r>
            <w:r>
              <w:rPr>
                <w:sz w:val="20"/>
                <w:szCs w:val="20"/>
              </w:rPr>
              <w:t>Clothes Study!</w:t>
            </w:r>
          </w:p>
        </w:tc>
      </w:tr>
      <w:bookmarkEnd w:id="1"/>
    </w:tbl>
    <w:p w14:paraId="789F3876" w14:textId="223728D0" w:rsidR="005E7FA3" w:rsidRPr="0042314B" w:rsidRDefault="005E7FA3" w:rsidP="00BF0925">
      <w:pPr>
        <w:ind w:firstLine="0"/>
        <w:rPr>
          <w:noProof/>
          <w:sz w:val="18"/>
          <w:szCs w:val="18"/>
        </w:rPr>
      </w:pPr>
    </w:p>
    <w:p w14:paraId="376DF833" w14:textId="42BB1B8C" w:rsidR="001A07A9" w:rsidRPr="0042314B" w:rsidRDefault="001A07A9" w:rsidP="00043612">
      <w:pPr>
        <w:ind w:firstLine="0"/>
        <w:rPr>
          <w:sz w:val="18"/>
          <w:szCs w:val="18"/>
        </w:rPr>
      </w:pPr>
      <w:r w:rsidRPr="0042314B">
        <w:rPr>
          <w:sz w:val="18"/>
          <w:szCs w:val="18"/>
        </w:rPr>
        <w:tab/>
      </w:r>
      <w:r w:rsidRPr="0042314B">
        <w:rPr>
          <w:sz w:val="18"/>
          <w:szCs w:val="18"/>
        </w:rPr>
        <w:tab/>
      </w:r>
      <w:r w:rsidRPr="0042314B">
        <w:rPr>
          <w:sz w:val="18"/>
          <w:szCs w:val="18"/>
        </w:rPr>
        <w:tab/>
      </w:r>
      <w:r w:rsidRPr="0042314B">
        <w:rPr>
          <w:sz w:val="18"/>
          <w:szCs w:val="18"/>
        </w:rPr>
        <w:tab/>
      </w:r>
      <w:r w:rsidRPr="0042314B">
        <w:rPr>
          <w:sz w:val="18"/>
          <w:szCs w:val="18"/>
        </w:rPr>
        <w:tab/>
      </w:r>
      <w:r w:rsidRPr="0042314B">
        <w:rPr>
          <w:sz w:val="18"/>
          <w:szCs w:val="18"/>
        </w:rPr>
        <w:tab/>
      </w:r>
      <w:r w:rsidRPr="0042314B">
        <w:rPr>
          <w:sz w:val="18"/>
          <w:szCs w:val="18"/>
        </w:rPr>
        <w:tab/>
      </w:r>
      <w:r w:rsidRPr="0042314B">
        <w:rPr>
          <w:sz w:val="18"/>
          <w:szCs w:val="18"/>
        </w:rPr>
        <w:tab/>
      </w:r>
      <w:r w:rsidRPr="0042314B">
        <w:rPr>
          <w:sz w:val="18"/>
          <w:szCs w:val="18"/>
        </w:rPr>
        <w:tab/>
        <w:t xml:space="preserve"> </w:t>
      </w:r>
    </w:p>
    <w:sectPr w:rsidR="001A07A9" w:rsidRPr="0042314B" w:rsidSect="00CA5B7E">
      <w:headerReference w:type="default" r:id="rId28"/>
      <w:footerReference w:type="even" r:id="rId29"/>
      <w:footerReference w:type="default" r:id="rId30"/>
      <w:footerReference w:type="first" r:id="rId31"/>
      <w:pgSz w:w="15840" w:h="24480" w:code="17"/>
      <w:pgMar w:top="720" w:right="720" w:bottom="144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331A3B8" w14:textId="77777777" w:rsidR="007F5A47" w:rsidRDefault="007F5A47">
      <w:r>
        <w:separator/>
      </w:r>
    </w:p>
    <w:p w14:paraId="3262AA17" w14:textId="77777777" w:rsidR="007F5A47" w:rsidRDefault="007F5A47"/>
  </w:endnote>
  <w:endnote w:type="continuationSeparator" w:id="0">
    <w:p w14:paraId="173611DE" w14:textId="77777777" w:rsidR="007F5A47" w:rsidRDefault="007F5A47">
      <w:r>
        <w:continuationSeparator/>
      </w:r>
    </w:p>
    <w:p w14:paraId="1058244E" w14:textId="77777777" w:rsidR="007F5A47" w:rsidRDefault="007F5A4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-699857513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15B6C3BF" w14:textId="77777777" w:rsidR="00C641AF" w:rsidRDefault="00C641AF" w:rsidP="00AA5D1C">
        <w:pPr>
          <w:pStyle w:val="Footer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1F803AE0" w14:textId="77777777" w:rsidR="00C641AF" w:rsidRDefault="00C641AF" w:rsidP="00AA5D1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B07994" w14:textId="77777777" w:rsidR="00C641AF" w:rsidRPr="00AA5D1C" w:rsidRDefault="00C641AF" w:rsidP="00AA5D1C">
    <w:pPr>
      <w:pStyle w:val="Footer"/>
      <w:rPr>
        <w:rStyle w:val="PageNumber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5EC52514" wp14:editId="4C2C5485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10076688" cy="493776"/>
              <wp:effectExtent l="0" t="0" r="1270" b="1905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076688" cy="493776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6737AEE" w14:textId="77777777" w:rsidR="00C641AF" w:rsidRPr="00AA5D1C" w:rsidRDefault="00C641AF" w:rsidP="00AA5D1C">
                          <w:pPr>
                            <w:pStyle w:val="Footer"/>
                          </w:pPr>
                          <w:r w:rsidRPr="00AA5D1C">
                            <w:fldChar w:fldCharType="begin"/>
                          </w:r>
                          <w:r w:rsidRPr="00AA5D1C">
                            <w:instrText xml:space="preserve"> PAGE   \* MERGEFORMAT </w:instrText>
                          </w:r>
                          <w:r w:rsidRPr="00AA5D1C">
                            <w:fldChar w:fldCharType="separate"/>
                          </w:r>
                          <w:r w:rsidRPr="00AA5D1C">
                            <w:t>1</w:t>
                          </w:r>
                          <w:r w:rsidRPr="00AA5D1C"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EC52514" id="Rectangle 2" o:spid="_x0000_s1026" style="position:absolute;left:0;text-align:left;margin-left:0;margin-top:0;width:793.45pt;height:38.9pt;z-index:-25165312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bottom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" fillcolor="#511707 [1604]" stroked="f" strokeweight="1pt">
              <v:textbox>
                <w:txbxContent>
                  <w:p w14:paraId="66737AEE" w14:textId="77777777" w:rsidR="00C641AF" w:rsidRPr="00AA5D1C" w:rsidRDefault="00C641AF" w:rsidP="00AA5D1C">
                    <w:pPr>
                      <w:pStyle w:val="Footer"/>
                    </w:pPr>
                    <w:r w:rsidRPr="00AA5D1C">
                      <w:fldChar w:fldCharType="begin"/>
                    </w:r>
                    <w:r w:rsidRPr="00AA5D1C">
                      <w:instrText xml:space="preserve"> PAGE   \* MERGEFORMAT </w:instrText>
                    </w:r>
                    <w:r w:rsidRPr="00AA5D1C">
                      <w:fldChar w:fldCharType="separate"/>
                    </w:r>
                    <w:r w:rsidRPr="00AA5D1C">
                      <w:t>1</w:t>
                    </w:r>
                    <w:r w:rsidRPr="00AA5D1C"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8D5FE3" w14:textId="77777777" w:rsidR="00C641AF" w:rsidRDefault="00C641AF" w:rsidP="00AA5D1C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5BB34D81" wp14:editId="08B129E1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10076688" cy="493776"/>
              <wp:effectExtent l="0" t="0" r="1270" b="1905"/>
              <wp:wrapNone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076688" cy="493776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A8271CF" w14:textId="77777777" w:rsidR="00C641AF" w:rsidRPr="00AA5D1C" w:rsidRDefault="00C641AF" w:rsidP="00AA5D1C">
                          <w:pPr>
                            <w:pStyle w:val="Footer"/>
                          </w:pPr>
                          <w:r w:rsidRPr="00AA5D1C">
                            <w:fldChar w:fldCharType="begin"/>
                          </w:r>
                          <w:r w:rsidRPr="00AA5D1C">
                            <w:instrText xml:space="preserve"> PAGE   \* MERGEFORMAT </w:instrText>
                          </w:r>
                          <w:r w:rsidRPr="00AA5D1C">
                            <w:fldChar w:fldCharType="separate"/>
                          </w:r>
                          <w:r w:rsidRPr="00AA5D1C">
                            <w:t>1</w:t>
                          </w:r>
                          <w:r w:rsidRPr="00AA5D1C"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BB34D81" id="Rectangle 1" o:spid="_x0000_s1027" style="position:absolute;left:0;text-align:left;margin-left:0;margin-top:0;width:793.45pt;height:38.9pt;z-index:-25165516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bottom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" fillcolor="#511707 [1604]" stroked="f" strokeweight="1pt">
              <v:textbox>
                <w:txbxContent>
                  <w:p w14:paraId="6A8271CF" w14:textId="77777777" w:rsidR="00C641AF" w:rsidRPr="00AA5D1C" w:rsidRDefault="00C641AF" w:rsidP="00AA5D1C">
                    <w:pPr>
                      <w:pStyle w:val="Footer"/>
                    </w:pPr>
                    <w:r w:rsidRPr="00AA5D1C">
                      <w:fldChar w:fldCharType="begin"/>
                    </w:r>
                    <w:r w:rsidRPr="00AA5D1C">
                      <w:instrText xml:space="preserve"> PAGE   \* MERGEFORMAT </w:instrText>
                    </w:r>
                    <w:r w:rsidRPr="00AA5D1C">
                      <w:fldChar w:fldCharType="separate"/>
                    </w:r>
                    <w:r w:rsidRPr="00AA5D1C">
                      <w:t>1</w:t>
                    </w:r>
                    <w:r w:rsidRPr="00AA5D1C"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0DCDBEF" w14:textId="77777777" w:rsidR="007F5A47" w:rsidRDefault="007F5A47">
      <w:r>
        <w:separator/>
      </w:r>
    </w:p>
    <w:p w14:paraId="23EE24D6" w14:textId="77777777" w:rsidR="007F5A47" w:rsidRDefault="007F5A47"/>
  </w:footnote>
  <w:footnote w:type="continuationSeparator" w:id="0">
    <w:p w14:paraId="03D157C0" w14:textId="77777777" w:rsidR="007F5A47" w:rsidRDefault="007F5A47">
      <w:r>
        <w:continuationSeparator/>
      </w:r>
    </w:p>
    <w:p w14:paraId="1120138F" w14:textId="77777777" w:rsidR="007F5A47" w:rsidRDefault="007F5A4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W w:w="17475" w:type="dxa"/>
      <w:tblLook w:val="04A0" w:firstRow="1" w:lastRow="0" w:firstColumn="1" w:lastColumn="0" w:noHBand="0" w:noVBand="1"/>
    </w:tblPr>
    <w:tblGrid>
      <w:gridCol w:w="2728"/>
      <w:gridCol w:w="9111"/>
      <w:gridCol w:w="2818"/>
      <w:gridCol w:w="2818"/>
    </w:tblGrid>
    <w:tr w:rsidR="00C641AF" w:rsidRPr="009917BB" w14:paraId="11C403CD" w14:textId="1B230470" w:rsidTr="005B4F1A">
      <w:trPr>
        <w:trHeight w:val="1491"/>
      </w:trPr>
      <w:tc>
        <w:tcPr>
          <w:tcW w:w="2728" w:type="dxa"/>
          <w:tcBorders>
            <w:left w:val="single" w:sz="4" w:space="0" w:color="FFFFFF"/>
          </w:tcBorders>
          <w:tcMar>
            <w:top w:w="389" w:type="dxa"/>
            <w:left w:w="115" w:type="dxa"/>
            <w:bottom w:w="389" w:type="dxa"/>
            <w:right w:w="115" w:type="dxa"/>
          </w:tcMar>
          <w:vAlign w:val="center"/>
        </w:tcPr>
        <w:p w14:paraId="4C72C6A1" w14:textId="77777777" w:rsidR="00C641AF" w:rsidRDefault="00C641AF" w:rsidP="00AE5D54">
          <w:pPr>
            <w:pStyle w:val="HeaderLeft"/>
          </w:pPr>
          <w:r>
            <w:t>January 2020</w:t>
          </w:r>
        </w:p>
        <w:p w14:paraId="4ED0BA1D" w14:textId="48A065EB" w:rsidR="00C641AF" w:rsidRPr="009917BB" w:rsidRDefault="00C641AF" w:rsidP="00AE5D54">
          <w:pPr>
            <w:pStyle w:val="HeaderLeft"/>
          </w:pPr>
        </w:p>
      </w:tc>
      <w:tc>
        <w:tcPr>
          <w:tcW w:w="9111" w:type="dxa"/>
          <w:tcMar>
            <w:top w:w="389" w:type="dxa"/>
            <w:left w:w="115" w:type="dxa"/>
            <w:bottom w:w="389" w:type="dxa"/>
            <w:right w:w="115" w:type="dxa"/>
          </w:tcMar>
          <w:vAlign w:val="center"/>
        </w:tcPr>
        <w:p w14:paraId="3880C8CC" w14:textId="1FCC57C2" w:rsidR="00C641AF" w:rsidRPr="009917BB" w:rsidRDefault="007F5A47" w:rsidP="00AE5D54">
          <w:pPr>
            <w:pStyle w:val="Titlesmall"/>
          </w:pPr>
          <w:sdt>
            <w:sdtPr>
              <w:alias w:val="Title1"/>
              <w:tag w:val=""/>
              <w:id w:val="-2009197740"/>
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<w15:appearance w15:val="hidden"/>
              <w:text/>
            </w:sdtPr>
            <w:sdtEndPr/>
            <w:sdtContent>
              <w:r w:rsidR="00C641AF">
                <w:t>Pre-K 4 Room 109</w:t>
              </w:r>
            </w:sdtContent>
          </w:sdt>
          <w:r w:rsidR="00C641AF">
            <w:t xml:space="preserve"> </w:t>
          </w:r>
          <w:sdt>
            <w:sdtPr>
              <w:rPr>
                <w:rStyle w:val="Emphasis"/>
              </w:rPr>
              <w:alias w:val="Highlight word"/>
              <w:tag w:val=""/>
              <w:id w:val="-1224980649"/>
              <w:showingPlcHdr/>
              <w:dataBinding w:prefixMappings="xmlns:ns0='http://schemas.microsoft.com/office/2006/coverPageProps' " w:xpath="/ns0:CoverPageProperties[1]/ns0:Abstract[1]" w:storeItemID="{55AF091B-3C7A-41E3-B477-F2FDAA23CFDA}"/>
              <w15:appearance w15:val="hidden"/>
              <w:text/>
            </w:sdtPr>
            <w:sdtEndPr>
              <w:rPr>
                <w:rStyle w:val="Emphasis"/>
              </w:rPr>
            </w:sdtEndPr>
            <w:sdtContent>
              <w:r w:rsidR="00C641AF">
                <w:rPr>
                  <w:rStyle w:val="Emphasis"/>
                </w:rPr>
                <w:t xml:space="preserve">     </w:t>
              </w:r>
            </w:sdtContent>
          </w:sdt>
        </w:p>
      </w:tc>
      <w:tc>
        <w:tcPr>
          <w:tcW w:w="2818" w:type="dxa"/>
          <w:tcBorders>
            <w:right w:val="single" w:sz="4" w:space="0" w:color="FFFFFF"/>
          </w:tcBorders>
          <w:tcMar>
            <w:top w:w="389" w:type="dxa"/>
            <w:left w:w="115" w:type="dxa"/>
            <w:bottom w:w="389" w:type="dxa"/>
            <w:right w:w="115" w:type="dxa"/>
          </w:tcMar>
          <w:vAlign w:val="center"/>
        </w:tcPr>
        <w:p w14:paraId="5574B93C" w14:textId="34A1A936" w:rsidR="00C641AF" w:rsidRDefault="00C641AF" w:rsidP="00AE5D54">
          <w:pPr>
            <w:pStyle w:val="HeaderRight"/>
          </w:pPr>
          <w:r>
            <w:t>Ms. Nicole W.</w:t>
          </w:r>
        </w:p>
        <w:p w14:paraId="3FA400EB" w14:textId="28468CCD" w:rsidR="00C641AF" w:rsidRPr="009917BB" w:rsidRDefault="00C641AF" w:rsidP="00AE5D54">
          <w:pPr>
            <w:pStyle w:val="HeaderRight"/>
          </w:pPr>
          <w:r>
            <w:t>and Ms. Mary</w:t>
          </w:r>
        </w:p>
      </w:tc>
      <w:tc>
        <w:tcPr>
          <w:tcW w:w="2818" w:type="dxa"/>
          <w:tcBorders>
            <w:right w:val="single" w:sz="4" w:space="0" w:color="FFFFFF"/>
          </w:tcBorders>
        </w:tcPr>
        <w:p w14:paraId="296E090B" w14:textId="77777777" w:rsidR="00C641AF" w:rsidRDefault="00C641AF" w:rsidP="00AE5D54">
          <w:pPr>
            <w:pStyle w:val="HeaderRight"/>
          </w:pPr>
        </w:p>
      </w:tc>
    </w:tr>
    <w:tr w:rsidR="00C641AF" w:rsidRPr="009917BB" w14:paraId="5388E3D8" w14:textId="7D5DB8FE" w:rsidTr="005B4F1A">
      <w:trPr>
        <w:trHeight w:val="29"/>
      </w:trPr>
      <w:tc>
        <w:tcPr>
          <w:tcW w:w="14657" w:type="dxa"/>
          <w:gridSpan w:val="3"/>
          <w:tcBorders>
            <w:left w:val="single" w:sz="4" w:space="0" w:color="FFFFFF"/>
            <w:right w:val="single" w:sz="4" w:space="0" w:color="FFFFFF"/>
          </w:tcBorders>
          <w:tcMar>
            <w:top w:w="187" w:type="dxa"/>
            <w:left w:w="115" w:type="dxa"/>
            <w:bottom w:w="187" w:type="dxa"/>
            <w:right w:w="115" w:type="dxa"/>
          </w:tcMar>
          <w:vAlign w:val="center"/>
        </w:tcPr>
        <w:p w14:paraId="27D28D71" w14:textId="0332E69A" w:rsidR="00C641AF" w:rsidRPr="009917BB" w:rsidRDefault="00C641AF" w:rsidP="00CA5B7E">
          <w:pPr>
            <w:pStyle w:val="Tagline"/>
          </w:pPr>
        </w:p>
      </w:tc>
      <w:tc>
        <w:tcPr>
          <w:tcW w:w="2818" w:type="dxa"/>
          <w:tcBorders>
            <w:left w:val="single" w:sz="4" w:space="0" w:color="FFFFFF"/>
            <w:right w:val="single" w:sz="4" w:space="0" w:color="FFFFFF"/>
          </w:tcBorders>
        </w:tcPr>
        <w:p w14:paraId="0F8EEBDA" w14:textId="77777777" w:rsidR="00C641AF" w:rsidRDefault="00C641AF" w:rsidP="00AE5D54">
          <w:pPr>
            <w:pStyle w:val="Tagline"/>
          </w:pPr>
        </w:p>
      </w:tc>
    </w:tr>
  </w:tbl>
  <w:p w14:paraId="4599AD5C" w14:textId="77777777" w:rsidR="00C641AF" w:rsidRPr="00AE5D54" w:rsidRDefault="00C641AF" w:rsidP="00AE5D54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1D629AE"/>
    <w:multiLevelType w:val="hybridMultilevel"/>
    <w:tmpl w:val="84A897B6"/>
    <w:lvl w:ilvl="0" w:tplc="B874C47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718A2B0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D9A461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AEE87E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824959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B8014F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47A73F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D0C2E2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31402B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7662"/>
    <w:rsid w:val="000069E1"/>
    <w:rsid w:val="000069FB"/>
    <w:rsid w:val="00010BE9"/>
    <w:rsid w:val="000115F0"/>
    <w:rsid w:val="000155E0"/>
    <w:rsid w:val="000209E3"/>
    <w:rsid w:val="00020E9A"/>
    <w:rsid w:val="00021150"/>
    <w:rsid w:val="00022F53"/>
    <w:rsid w:val="00024CF2"/>
    <w:rsid w:val="000258FC"/>
    <w:rsid w:val="00027DF1"/>
    <w:rsid w:val="00030AB7"/>
    <w:rsid w:val="0003369E"/>
    <w:rsid w:val="00034FD9"/>
    <w:rsid w:val="00035CFE"/>
    <w:rsid w:val="000367D2"/>
    <w:rsid w:val="00036D79"/>
    <w:rsid w:val="00043612"/>
    <w:rsid w:val="0005082A"/>
    <w:rsid w:val="00055401"/>
    <w:rsid w:val="00055E76"/>
    <w:rsid w:val="000630AC"/>
    <w:rsid w:val="0006665E"/>
    <w:rsid w:val="00073AE9"/>
    <w:rsid w:val="00080B4C"/>
    <w:rsid w:val="00082470"/>
    <w:rsid w:val="00082BD3"/>
    <w:rsid w:val="00093366"/>
    <w:rsid w:val="00095CF2"/>
    <w:rsid w:val="000978DD"/>
    <w:rsid w:val="000A298C"/>
    <w:rsid w:val="000B1952"/>
    <w:rsid w:val="000B2450"/>
    <w:rsid w:val="000B2A4D"/>
    <w:rsid w:val="000B2CD7"/>
    <w:rsid w:val="000B4009"/>
    <w:rsid w:val="000C2973"/>
    <w:rsid w:val="000C4F45"/>
    <w:rsid w:val="000C7441"/>
    <w:rsid w:val="000C7D0A"/>
    <w:rsid w:val="000C7E48"/>
    <w:rsid w:val="000C7EB4"/>
    <w:rsid w:val="000D20ED"/>
    <w:rsid w:val="000D3DAA"/>
    <w:rsid w:val="000D4B15"/>
    <w:rsid w:val="000D5759"/>
    <w:rsid w:val="000E3D03"/>
    <w:rsid w:val="000E5A30"/>
    <w:rsid w:val="000F1699"/>
    <w:rsid w:val="000F426B"/>
    <w:rsid w:val="00100D2E"/>
    <w:rsid w:val="00104527"/>
    <w:rsid w:val="0010468B"/>
    <w:rsid w:val="00107AD1"/>
    <w:rsid w:val="00111F7B"/>
    <w:rsid w:val="0012332E"/>
    <w:rsid w:val="00125FE2"/>
    <w:rsid w:val="00131EC2"/>
    <w:rsid w:val="001335E2"/>
    <w:rsid w:val="001347A0"/>
    <w:rsid w:val="00144D19"/>
    <w:rsid w:val="00157DCF"/>
    <w:rsid w:val="00162D66"/>
    <w:rsid w:val="00167F79"/>
    <w:rsid w:val="00175527"/>
    <w:rsid w:val="001802E1"/>
    <w:rsid w:val="001843CA"/>
    <w:rsid w:val="00185EA6"/>
    <w:rsid w:val="00186FE4"/>
    <w:rsid w:val="001923C3"/>
    <w:rsid w:val="001939ED"/>
    <w:rsid w:val="00195294"/>
    <w:rsid w:val="00197BEB"/>
    <w:rsid w:val="001A07A9"/>
    <w:rsid w:val="001A73EF"/>
    <w:rsid w:val="001B11C1"/>
    <w:rsid w:val="001B2FE7"/>
    <w:rsid w:val="001B6898"/>
    <w:rsid w:val="001B6C68"/>
    <w:rsid w:val="001C56EE"/>
    <w:rsid w:val="001D25A5"/>
    <w:rsid w:val="001D291E"/>
    <w:rsid w:val="001D2C09"/>
    <w:rsid w:val="001D5C0C"/>
    <w:rsid w:val="001D7A79"/>
    <w:rsid w:val="001E16F5"/>
    <w:rsid w:val="001F23CB"/>
    <w:rsid w:val="001F2D22"/>
    <w:rsid w:val="001F2F6B"/>
    <w:rsid w:val="001F435C"/>
    <w:rsid w:val="001F5C03"/>
    <w:rsid w:val="001F60EF"/>
    <w:rsid w:val="001F77FC"/>
    <w:rsid w:val="00201677"/>
    <w:rsid w:val="002017BF"/>
    <w:rsid w:val="002073CA"/>
    <w:rsid w:val="00211A70"/>
    <w:rsid w:val="00211CCC"/>
    <w:rsid w:val="002250CF"/>
    <w:rsid w:val="002278BC"/>
    <w:rsid w:val="0023081B"/>
    <w:rsid w:val="00231B50"/>
    <w:rsid w:val="00236293"/>
    <w:rsid w:val="0024182E"/>
    <w:rsid w:val="00242750"/>
    <w:rsid w:val="00244F7D"/>
    <w:rsid w:val="00245883"/>
    <w:rsid w:val="00247F00"/>
    <w:rsid w:val="00250999"/>
    <w:rsid w:val="002520FB"/>
    <w:rsid w:val="00253104"/>
    <w:rsid w:val="002577EB"/>
    <w:rsid w:val="002624CF"/>
    <w:rsid w:val="00276499"/>
    <w:rsid w:val="00280269"/>
    <w:rsid w:val="00281E07"/>
    <w:rsid w:val="002826A9"/>
    <w:rsid w:val="002830CE"/>
    <w:rsid w:val="00286C3B"/>
    <w:rsid w:val="00291A82"/>
    <w:rsid w:val="002970DF"/>
    <w:rsid w:val="002A2068"/>
    <w:rsid w:val="002A2DE6"/>
    <w:rsid w:val="002A6D1D"/>
    <w:rsid w:val="002B3235"/>
    <w:rsid w:val="002B3360"/>
    <w:rsid w:val="002C046D"/>
    <w:rsid w:val="002C655A"/>
    <w:rsid w:val="002C7324"/>
    <w:rsid w:val="002C7CC2"/>
    <w:rsid w:val="002E2A45"/>
    <w:rsid w:val="002F4C41"/>
    <w:rsid w:val="002F6E4C"/>
    <w:rsid w:val="00301B12"/>
    <w:rsid w:val="0030500A"/>
    <w:rsid w:val="00310236"/>
    <w:rsid w:val="0031235B"/>
    <w:rsid w:val="00313C67"/>
    <w:rsid w:val="003167FF"/>
    <w:rsid w:val="00317C7F"/>
    <w:rsid w:val="00322687"/>
    <w:rsid w:val="00323762"/>
    <w:rsid w:val="00324AB5"/>
    <w:rsid w:val="0032676E"/>
    <w:rsid w:val="003267AC"/>
    <w:rsid w:val="003303E6"/>
    <w:rsid w:val="00331CA0"/>
    <w:rsid w:val="00332865"/>
    <w:rsid w:val="0034142B"/>
    <w:rsid w:val="00353C8E"/>
    <w:rsid w:val="00357C9A"/>
    <w:rsid w:val="0036029F"/>
    <w:rsid w:val="00364F8B"/>
    <w:rsid w:val="00372E5B"/>
    <w:rsid w:val="00372F5F"/>
    <w:rsid w:val="00375221"/>
    <w:rsid w:val="003878FD"/>
    <w:rsid w:val="00392302"/>
    <w:rsid w:val="00395D9B"/>
    <w:rsid w:val="00397FFC"/>
    <w:rsid w:val="003A12EC"/>
    <w:rsid w:val="003A3330"/>
    <w:rsid w:val="003A3E9F"/>
    <w:rsid w:val="003A7A2B"/>
    <w:rsid w:val="003A7DE1"/>
    <w:rsid w:val="003A7F41"/>
    <w:rsid w:val="003B7739"/>
    <w:rsid w:val="003C065E"/>
    <w:rsid w:val="003C1ECD"/>
    <w:rsid w:val="003C2245"/>
    <w:rsid w:val="003D1F01"/>
    <w:rsid w:val="003D6E8B"/>
    <w:rsid w:val="003D720C"/>
    <w:rsid w:val="003E68E2"/>
    <w:rsid w:val="003F101E"/>
    <w:rsid w:val="003F578E"/>
    <w:rsid w:val="00400126"/>
    <w:rsid w:val="0040086D"/>
    <w:rsid w:val="00402407"/>
    <w:rsid w:val="004041BA"/>
    <w:rsid w:val="00412F9C"/>
    <w:rsid w:val="00413ECF"/>
    <w:rsid w:val="00414752"/>
    <w:rsid w:val="0042314B"/>
    <w:rsid w:val="004308B1"/>
    <w:rsid w:val="0043760A"/>
    <w:rsid w:val="004378D3"/>
    <w:rsid w:val="00444736"/>
    <w:rsid w:val="00444C26"/>
    <w:rsid w:val="0045316E"/>
    <w:rsid w:val="00456F5B"/>
    <w:rsid w:val="004574A5"/>
    <w:rsid w:val="00464D34"/>
    <w:rsid w:val="00467C49"/>
    <w:rsid w:val="00472BF3"/>
    <w:rsid w:val="00487DDA"/>
    <w:rsid w:val="00497EB9"/>
    <w:rsid w:val="004A07EA"/>
    <w:rsid w:val="004A2C07"/>
    <w:rsid w:val="004A4CC4"/>
    <w:rsid w:val="004B11A7"/>
    <w:rsid w:val="004B2A25"/>
    <w:rsid w:val="004B418B"/>
    <w:rsid w:val="004C097D"/>
    <w:rsid w:val="004C2E13"/>
    <w:rsid w:val="004C71E1"/>
    <w:rsid w:val="004C763E"/>
    <w:rsid w:val="004D09D3"/>
    <w:rsid w:val="004E60B5"/>
    <w:rsid w:val="004E7CFC"/>
    <w:rsid w:val="004F0FB0"/>
    <w:rsid w:val="004F691F"/>
    <w:rsid w:val="004F6C59"/>
    <w:rsid w:val="004F7FF6"/>
    <w:rsid w:val="00501C5E"/>
    <w:rsid w:val="0050290B"/>
    <w:rsid w:val="00503963"/>
    <w:rsid w:val="0051492F"/>
    <w:rsid w:val="00515203"/>
    <w:rsid w:val="005176F5"/>
    <w:rsid w:val="00523F86"/>
    <w:rsid w:val="0052415C"/>
    <w:rsid w:val="00525391"/>
    <w:rsid w:val="005256A7"/>
    <w:rsid w:val="00530D52"/>
    <w:rsid w:val="00531FB3"/>
    <w:rsid w:val="00532441"/>
    <w:rsid w:val="00541E3A"/>
    <w:rsid w:val="0054359F"/>
    <w:rsid w:val="00545D9E"/>
    <w:rsid w:val="00545F0A"/>
    <w:rsid w:val="005532CB"/>
    <w:rsid w:val="00555A1F"/>
    <w:rsid w:val="005625AC"/>
    <w:rsid w:val="005627F3"/>
    <w:rsid w:val="00571C5D"/>
    <w:rsid w:val="00572E8F"/>
    <w:rsid w:val="00573185"/>
    <w:rsid w:val="00573765"/>
    <w:rsid w:val="0057438E"/>
    <w:rsid w:val="00574A72"/>
    <w:rsid w:val="00574F21"/>
    <w:rsid w:val="00581BF4"/>
    <w:rsid w:val="0058403E"/>
    <w:rsid w:val="005911E1"/>
    <w:rsid w:val="005919C5"/>
    <w:rsid w:val="005947FA"/>
    <w:rsid w:val="005A0E6C"/>
    <w:rsid w:val="005A18D8"/>
    <w:rsid w:val="005A287A"/>
    <w:rsid w:val="005A668E"/>
    <w:rsid w:val="005B4F1A"/>
    <w:rsid w:val="005C0E37"/>
    <w:rsid w:val="005C6672"/>
    <w:rsid w:val="005D13A8"/>
    <w:rsid w:val="005D258D"/>
    <w:rsid w:val="005E281F"/>
    <w:rsid w:val="005E3EE0"/>
    <w:rsid w:val="005E7FA3"/>
    <w:rsid w:val="005F3282"/>
    <w:rsid w:val="005F431A"/>
    <w:rsid w:val="005F4461"/>
    <w:rsid w:val="005F5919"/>
    <w:rsid w:val="005F7021"/>
    <w:rsid w:val="006022F6"/>
    <w:rsid w:val="006112C6"/>
    <w:rsid w:val="0061593F"/>
    <w:rsid w:val="00620C89"/>
    <w:rsid w:val="00621F73"/>
    <w:rsid w:val="00633E45"/>
    <w:rsid w:val="006346E2"/>
    <w:rsid w:val="00640B0E"/>
    <w:rsid w:val="00641936"/>
    <w:rsid w:val="006507A3"/>
    <w:rsid w:val="00652739"/>
    <w:rsid w:val="00652805"/>
    <w:rsid w:val="00652936"/>
    <w:rsid w:val="00654813"/>
    <w:rsid w:val="00654899"/>
    <w:rsid w:val="0065750E"/>
    <w:rsid w:val="006610D1"/>
    <w:rsid w:val="00670FAC"/>
    <w:rsid w:val="006715B9"/>
    <w:rsid w:val="0067331F"/>
    <w:rsid w:val="0067424F"/>
    <w:rsid w:val="006747CF"/>
    <w:rsid w:val="00680B26"/>
    <w:rsid w:val="0068173F"/>
    <w:rsid w:val="0068217F"/>
    <w:rsid w:val="006A184C"/>
    <w:rsid w:val="006A6B42"/>
    <w:rsid w:val="006B0626"/>
    <w:rsid w:val="006B0FD5"/>
    <w:rsid w:val="006B2F6B"/>
    <w:rsid w:val="006B4626"/>
    <w:rsid w:val="006B6E0B"/>
    <w:rsid w:val="006B7774"/>
    <w:rsid w:val="006B7F07"/>
    <w:rsid w:val="006C38AE"/>
    <w:rsid w:val="006C4866"/>
    <w:rsid w:val="006D04B9"/>
    <w:rsid w:val="006D2062"/>
    <w:rsid w:val="006D22E9"/>
    <w:rsid w:val="006D2D30"/>
    <w:rsid w:val="006D4605"/>
    <w:rsid w:val="006D607E"/>
    <w:rsid w:val="006D710A"/>
    <w:rsid w:val="006E4389"/>
    <w:rsid w:val="006F16BA"/>
    <w:rsid w:val="006F186F"/>
    <w:rsid w:val="006F1CBF"/>
    <w:rsid w:val="006F246C"/>
    <w:rsid w:val="006F4F92"/>
    <w:rsid w:val="007015B2"/>
    <w:rsid w:val="007018D7"/>
    <w:rsid w:val="00702403"/>
    <w:rsid w:val="00707887"/>
    <w:rsid w:val="0071021E"/>
    <w:rsid w:val="007219E8"/>
    <w:rsid w:val="007310BC"/>
    <w:rsid w:val="007337FF"/>
    <w:rsid w:val="00733D8F"/>
    <w:rsid w:val="00737AEC"/>
    <w:rsid w:val="00746BBA"/>
    <w:rsid w:val="00751135"/>
    <w:rsid w:val="0075685A"/>
    <w:rsid w:val="00757842"/>
    <w:rsid w:val="00760260"/>
    <w:rsid w:val="0076276F"/>
    <w:rsid w:val="00764206"/>
    <w:rsid w:val="007710CC"/>
    <w:rsid w:val="00771902"/>
    <w:rsid w:val="00775EFB"/>
    <w:rsid w:val="00776F7B"/>
    <w:rsid w:val="00777E35"/>
    <w:rsid w:val="0078326F"/>
    <w:rsid w:val="0078486C"/>
    <w:rsid w:val="00787BE0"/>
    <w:rsid w:val="00790EAB"/>
    <w:rsid w:val="00792AD6"/>
    <w:rsid w:val="007971C4"/>
    <w:rsid w:val="007A172E"/>
    <w:rsid w:val="007A4959"/>
    <w:rsid w:val="007A700E"/>
    <w:rsid w:val="007A7AF8"/>
    <w:rsid w:val="007B3627"/>
    <w:rsid w:val="007B3B54"/>
    <w:rsid w:val="007B4876"/>
    <w:rsid w:val="007C2140"/>
    <w:rsid w:val="007C30F8"/>
    <w:rsid w:val="007C7DD3"/>
    <w:rsid w:val="007E20EE"/>
    <w:rsid w:val="007E328D"/>
    <w:rsid w:val="007E4A7E"/>
    <w:rsid w:val="007E58F1"/>
    <w:rsid w:val="007E5E18"/>
    <w:rsid w:val="007F5A47"/>
    <w:rsid w:val="007F6F81"/>
    <w:rsid w:val="007F6FCF"/>
    <w:rsid w:val="007F735D"/>
    <w:rsid w:val="008000D2"/>
    <w:rsid w:val="008028BD"/>
    <w:rsid w:val="00803149"/>
    <w:rsid w:val="008140E9"/>
    <w:rsid w:val="00815739"/>
    <w:rsid w:val="00815810"/>
    <w:rsid w:val="00816408"/>
    <w:rsid w:val="00816ED1"/>
    <w:rsid w:val="00817B61"/>
    <w:rsid w:val="008219C9"/>
    <w:rsid w:val="00830101"/>
    <w:rsid w:val="0083056D"/>
    <w:rsid w:val="00834218"/>
    <w:rsid w:val="00835E83"/>
    <w:rsid w:val="00844CBA"/>
    <w:rsid w:val="00844D18"/>
    <w:rsid w:val="008479AB"/>
    <w:rsid w:val="0085067B"/>
    <w:rsid w:val="00851B27"/>
    <w:rsid w:val="00853CF2"/>
    <w:rsid w:val="00853D09"/>
    <w:rsid w:val="008553CD"/>
    <w:rsid w:val="008605EF"/>
    <w:rsid w:val="00863C06"/>
    <w:rsid w:val="00871D85"/>
    <w:rsid w:val="008734A7"/>
    <w:rsid w:val="00875587"/>
    <w:rsid w:val="0087708C"/>
    <w:rsid w:val="00883C2F"/>
    <w:rsid w:val="0088484F"/>
    <w:rsid w:val="008857C6"/>
    <w:rsid w:val="0089340B"/>
    <w:rsid w:val="00895BA3"/>
    <w:rsid w:val="00896D42"/>
    <w:rsid w:val="00897ABD"/>
    <w:rsid w:val="00897B1D"/>
    <w:rsid w:val="00897BF6"/>
    <w:rsid w:val="008A0E40"/>
    <w:rsid w:val="008A1B9E"/>
    <w:rsid w:val="008A2E2E"/>
    <w:rsid w:val="008A7DF6"/>
    <w:rsid w:val="008B4F7C"/>
    <w:rsid w:val="008B4FB2"/>
    <w:rsid w:val="008B545E"/>
    <w:rsid w:val="008B6886"/>
    <w:rsid w:val="008B6A49"/>
    <w:rsid w:val="008B731E"/>
    <w:rsid w:val="008C1058"/>
    <w:rsid w:val="008C47AF"/>
    <w:rsid w:val="008C6438"/>
    <w:rsid w:val="008C6D55"/>
    <w:rsid w:val="008D0A63"/>
    <w:rsid w:val="008D7579"/>
    <w:rsid w:val="008D765F"/>
    <w:rsid w:val="008E14EB"/>
    <w:rsid w:val="008F1540"/>
    <w:rsid w:val="008F15A9"/>
    <w:rsid w:val="008F52CE"/>
    <w:rsid w:val="008F5810"/>
    <w:rsid w:val="008F5FCA"/>
    <w:rsid w:val="008F73A6"/>
    <w:rsid w:val="00901A2D"/>
    <w:rsid w:val="009028CF"/>
    <w:rsid w:val="00905171"/>
    <w:rsid w:val="00906436"/>
    <w:rsid w:val="00906B0A"/>
    <w:rsid w:val="009134AE"/>
    <w:rsid w:val="00923392"/>
    <w:rsid w:val="00924818"/>
    <w:rsid w:val="009325DF"/>
    <w:rsid w:val="00935362"/>
    <w:rsid w:val="009359B2"/>
    <w:rsid w:val="00940649"/>
    <w:rsid w:val="00944618"/>
    <w:rsid w:val="0095202E"/>
    <w:rsid w:val="00952D1C"/>
    <w:rsid w:val="00957CCB"/>
    <w:rsid w:val="00961154"/>
    <w:rsid w:val="00962953"/>
    <w:rsid w:val="00963D70"/>
    <w:rsid w:val="00971FD0"/>
    <w:rsid w:val="00974CBE"/>
    <w:rsid w:val="00980DEB"/>
    <w:rsid w:val="009853D3"/>
    <w:rsid w:val="00986E18"/>
    <w:rsid w:val="00990645"/>
    <w:rsid w:val="00990D99"/>
    <w:rsid w:val="009917BB"/>
    <w:rsid w:val="00995D78"/>
    <w:rsid w:val="009968DB"/>
    <w:rsid w:val="00996C28"/>
    <w:rsid w:val="00997619"/>
    <w:rsid w:val="009A196D"/>
    <w:rsid w:val="009A3983"/>
    <w:rsid w:val="009A5167"/>
    <w:rsid w:val="009B13C0"/>
    <w:rsid w:val="009B1FB7"/>
    <w:rsid w:val="009B223B"/>
    <w:rsid w:val="009B5B18"/>
    <w:rsid w:val="009C252B"/>
    <w:rsid w:val="009C4A12"/>
    <w:rsid w:val="009C7757"/>
    <w:rsid w:val="009D1A3E"/>
    <w:rsid w:val="009D7AD4"/>
    <w:rsid w:val="009E0303"/>
    <w:rsid w:val="009F2F79"/>
    <w:rsid w:val="009F7DB9"/>
    <w:rsid w:val="00A0023A"/>
    <w:rsid w:val="00A00D08"/>
    <w:rsid w:val="00A04EDD"/>
    <w:rsid w:val="00A04FB6"/>
    <w:rsid w:val="00A0692C"/>
    <w:rsid w:val="00A100CA"/>
    <w:rsid w:val="00A10E63"/>
    <w:rsid w:val="00A11FD6"/>
    <w:rsid w:val="00A12864"/>
    <w:rsid w:val="00A12A44"/>
    <w:rsid w:val="00A14F8E"/>
    <w:rsid w:val="00A16D5E"/>
    <w:rsid w:val="00A1712F"/>
    <w:rsid w:val="00A23766"/>
    <w:rsid w:val="00A315B7"/>
    <w:rsid w:val="00A460C4"/>
    <w:rsid w:val="00A50D28"/>
    <w:rsid w:val="00A54A53"/>
    <w:rsid w:val="00A55D8F"/>
    <w:rsid w:val="00A565BE"/>
    <w:rsid w:val="00A56964"/>
    <w:rsid w:val="00A60690"/>
    <w:rsid w:val="00A65355"/>
    <w:rsid w:val="00A65931"/>
    <w:rsid w:val="00A65EC7"/>
    <w:rsid w:val="00A66F21"/>
    <w:rsid w:val="00A72DE1"/>
    <w:rsid w:val="00A75C11"/>
    <w:rsid w:val="00A773C0"/>
    <w:rsid w:val="00A80CD5"/>
    <w:rsid w:val="00A83D7C"/>
    <w:rsid w:val="00A8447E"/>
    <w:rsid w:val="00A84AB2"/>
    <w:rsid w:val="00A85799"/>
    <w:rsid w:val="00A9325D"/>
    <w:rsid w:val="00A93B42"/>
    <w:rsid w:val="00A95491"/>
    <w:rsid w:val="00AA0DA8"/>
    <w:rsid w:val="00AA5D1C"/>
    <w:rsid w:val="00AA6005"/>
    <w:rsid w:val="00AB1F19"/>
    <w:rsid w:val="00AB39FC"/>
    <w:rsid w:val="00AB7250"/>
    <w:rsid w:val="00AC0CF5"/>
    <w:rsid w:val="00AC4254"/>
    <w:rsid w:val="00AC54A5"/>
    <w:rsid w:val="00AD36FA"/>
    <w:rsid w:val="00AE041E"/>
    <w:rsid w:val="00AE27C8"/>
    <w:rsid w:val="00AE34BA"/>
    <w:rsid w:val="00AE585A"/>
    <w:rsid w:val="00AE5D54"/>
    <w:rsid w:val="00AE7739"/>
    <w:rsid w:val="00AF2631"/>
    <w:rsid w:val="00AF36A1"/>
    <w:rsid w:val="00AF4070"/>
    <w:rsid w:val="00AF691A"/>
    <w:rsid w:val="00B014A2"/>
    <w:rsid w:val="00B1108C"/>
    <w:rsid w:val="00B14868"/>
    <w:rsid w:val="00B20019"/>
    <w:rsid w:val="00B2335F"/>
    <w:rsid w:val="00B27E44"/>
    <w:rsid w:val="00B30346"/>
    <w:rsid w:val="00B36870"/>
    <w:rsid w:val="00B57F95"/>
    <w:rsid w:val="00B65D96"/>
    <w:rsid w:val="00B66A17"/>
    <w:rsid w:val="00B73667"/>
    <w:rsid w:val="00B77AE3"/>
    <w:rsid w:val="00B8134A"/>
    <w:rsid w:val="00B8169D"/>
    <w:rsid w:val="00B8732B"/>
    <w:rsid w:val="00B9090C"/>
    <w:rsid w:val="00B90CB9"/>
    <w:rsid w:val="00B935E7"/>
    <w:rsid w:val="00B97950"/>
    <w:rsid w:val="00BA2564"/>
    <w:rsid w:val="00BA4CB6"/>
    <w:rsid w:val="00BB33AC"/>
    <w:rsid w:val="00BB3903"/>
    <w:rsid w:val="00BC591A"/>
    <w:rsid w:val="00BC591F"/>
    <w:rsid w:val="00BC6350"/>
    <w:rsid w:val="00BC70FA"/>
    <w:rsid w:val="00BD3230"/>
    <w:rsid w:val="00BD71D7"/>
    <w:rsid w:val="00BD7BAD"/>
    <w:rsid w:val="00BE0390"/>
    <w:rsid w:val="00BE0BFF"/>
    <w:rsid w:val="00BE30D9"/>
    <w:rsid w:val="00BE66BE"/>
    <w:rsid w:val="00BF0925"/>
    <w:rsid w:val="00BF30FF"/>
    <w:rsid w:val="00C010C8"/>
    <w:rsid w:val="00C014CD"/>
    <w:rsid w:val="00C01A12"/>
    <w:rsid w:val="00C0200A"/>
    <w:rsid w:val="00C06357"/>
    <w:rsid w:val="00C22185"/>
    <w:rsid w:val="00C3007C"/>
    <w:rsid w:val="00C317FE"/>
    <w:rsid w:val="00C334F6"/>
    <w:rsid w:val="00C335C1"/>
    <w:rsid w:val="00C37754"/>
    <w:rsid w:val="00C434B1"/>
    <w:rsid w:val="00C440CC"/>
    <w:rsid w:val="00C557D1"/>
    <w:rsid w:val="00C5727C"/>
    <w:rsid w:val="00C57551"/>
    <w:rsid w:val="00C606C5"/>
    <w:rsid w:val="00C63C9B"/>
    <w:rsid w:val="00C641AF"/>
    <w:rsid w:val="00C641F7"/>
    <w:rsid w:val="00C64239"/>
    <w:rsid w:val="00C66ED6"/>
    <w:rsid w:val="00C671C4"/>
    <w:rsid w:val="00C702A2"/>
    <w:rsid w:val="00C72AE1"/>
    <w:rsid w:val="00C73DB2"/>
    <w:rsid w:val="00C84161"/>
    <w:rsid w:val="00C86EA1"/>
    <w:rsid w:val="00C90478"/>
    <w:rsid w:val="00C92F04"/>
    <w:rsid w:val="00CA2061"/>
    <w:rsid w:val="00CA5B7E"/>
    <w:rsid w:val="00CA5D41"/>
    <w:rsid w:val="00CA7021"/>
    <w:rsid w:val="00CC0499"/>
    <w:rsid w:val="00CC3C5F"/>
    <w:rsid w:val="00CC635C"/>
    <w:rsid w:val="00CC756E"/>
    <w:rsid w:val="00CC76DF"/>
    <w:rsid w:val="00CD35B1"/>
    <w:rsid w:val="00CD7712"/>
    <w:rsid w:val="00CE1624"/>
    <w:rsid w:val="00CE3FD3"/>
    <w:rsid w:val="00CF505E"/>
    <w:rsid w:val="00CF75DB"/>
    <w:rsid w:val="00D00D38"/>
    <w:rsid w:val="00D01D0F"/>
    <w:rsid w:val="00D031EF"/>
    <w:rsid w:val="00D033AA"/>
    <w:rsid w:val="00D03E57"/>
    <w:rsid w:val="00D11E7D"/>
    <w:rsid w:val="00D15916"/>
    <w:rsid w:val="00D15935"/>
    <w:rsid w:val="00D15DB4"/>
    <w:rsid w:val="00D23527"/>
    <w:rsid w:val="00D24703"/>
    <w:rsid w:val="00D26DE7"/>
    <w:rsid w:val="00D337F0"/>
    <w:rsid w:val="00D35778"/>
    <w:rsid w:val="00D4166B"/>
    <w:rsid w:val="00D43AF3"/>
    <w:rsid w:val="00D52DB7"/>
    <w:rsid w:val="00D614F2"/>
    <w:rsid w:val="00D636DC"/>
    <w:rsid w:val="00D7030A"/>
    <w:rsid w:val="00D80425"/>
    <w:rsid w:val="00D85AE4"/>
    <w:rsid w:val="00D909BC"/>
    <w:rsid w:val="00D943E4"/>
    <w:rsid w:val="00D96327"/>
    <w:rsid w:val="00DA1AA5"/>
    <w:rsid w:val="00DA3776"/>
    <w:rsid w:val="00DA4DD8"/>
    <w:rsid w:val="00DA65CF"/>
    <w:rsid w:val="00DC79F2"/>
    <w:rsid w:val="00DD19ED"/>
    <w:rsid w:val="00DD23FA"/>
    <w:rsid w:val="00DE066E"/>
    <w:rsid w:val="00DE12A1"/>
    <w:rsid w:val="00DE58BC"/>
    <w:rsid w:val="00DE78EF"/>
    <w:rsid w:val="00DF0B49"/>
    <w:rsid w:val="00DF56E1"/>
    <w:rsid w:val="00DF67BC"/>
    <w:rsid w:val="00DF7587"/>
    <w:rsid w:val="00E02E0C"/>
    <w:rsid w:val="00E10F0B"/>
    <w:rsid w:val="00E2235F"/>
    <w:rsid w:val="00E25250"/>
    <w:rsid w:val="00E305A2"/>
    <w:rsid w:val="00E30A95"/>
    <w:rsid w:val="00E30F7B"/>
    <w:rsid w:val="00E329DE"/>
    <w:rsid w:val="00E3304B"/>
    <w:rsid w:val="00E35368"/>
    <w:rsid w:val="00E3641B"/>
    <w:rsid w:val="00E47A27"/>
    <w:rsid w:val="00E57E22"/>
    <w:rsid w:val="00E65540"/>
    <w:rsid w:val="00E657D7"/>
    <w:rsid w:val="00E65D24"/>
    <w:rsid w:val="00E67710"/>
    <w:rsid w:val="00E704A4"/>
    <w:rsid w:val="00E707FC"/>
    <w:rsid w:val="00E70FDF"/>
    <w:rsid w:val="00E74DCD"/>
    <w:rsid w:val="00E75049"/>
    <w:rsid w:val="00E811E5"/>
    <w:rsid w:val="00E81868"/>
    <w:rsid w:val="00E82D9B"/>
    <w:rsid w:val="00E85CE2"/>
    <w:rsid w:val="00E86848"/>
    <w:rsid w:val="00E91E08"/>
    <w:rsid w:val="00E948BA"/>
    <w:rsid w:val="00E94E1E"/>
    <w:rsid w:val="00E95D40"/>
    <w:rsid w:val="00EA30BA"/>
    <w:rsid w:val="00EA3292"/>
    <w:rsid w:val="00EA4C00"/>
    <w:rsid w:val="00EA4C34"/>
    <w:rsid w:val="00EA6EDB"/>
    <w:rsid w:val="00EB0BFC"/>
    <w:rsid w:val="00EB6CA7"/>
    <w:rsid w:val="00EC2905"/>
    <w:rsid w:val="00EC2B20"/>
    <w:rsid w:val="00EC2E4A"/>
    <w:rsid w:val="00EC6C10"/>
    <w:rsid w:val="00ED3F72"/>
    <w:rsid w:val="00ED5B81"/>
    <w:rsid w:val="00ED78E1"/>
    <w:rsid w:val="00EE1D6A"/>
    <w:rsid w:val="00EE4335"/>
    <w:rsid w:val="00EE514E"/>
    <w:rsid w:val="00EE6196"/>
    <w:rsid w:val="00EE708B"/>
    <w:rsid w:val="00EF0DE7"/>
    <w:rsid w:val="00EF6DC0"/>
    <w:rsid w:val="00EF6E6F"/>
    <w:rsid w:val="00F04D6D"/>
    <w:rsid w:val="00F06669"/>
    <w:rsid w:val="00F067E3"/>
    <w:rsid w:val="00F0794C"/>
    <w:rsid w:val="00F105AE"/>
    <w:rsid w:val="00F12DBE"/>
    <w:rsid w:val="00F137ED"/>
    <w:rsid w:val="00F15DAE"/>
    <w:rsid w:val="00F22537"/>
    <w:rsid w:val="00F237FF"/>
    <w:rsid w:val="00F26226"/>
    <w:rsid w:val="00F300EB"/>
    <w:rsid w:val="00F50853"/>
    <w:rsid w:val="00F52A15"/>
    <w:rsid w:val="00F61828"/>
    <w:rsid w:val="00F64AD1"/>
    <w:rsid w:val="00F75B07"/>
    <w:rsid w:val="00F77105"/>
    <w:rsid w:val="00F80C1E"/>
    <w:rsid w:val="00F9480F"/>
    <w:rsid w:val="00F95512"/>
    <w:rsid w:val="00F95C3E"/>
    <w:rsid w:val="00F97A4E"/>
    <w:rsid w:val="00FA0291"/>
    <w:rsid w:val="00FA036D"/>
    <w:rsid w:val="00FA4B52"/>
    <w:rsid w:val="00FB56E1"/>
    <w:rsid w:val="00FB72AE"/>
    <w:rsid w:val="00FB7662"/>
    <w:rsid w:val="00FC0B9E"/>
    <w:rsid w:val="00FC55BC"/>
    <w:rsid w:val="00FC5E8D"/>
    <w:rsid w:val="00FC5FF3"/>
    <w:rsid w:val="00FC7B25"/>
    <w:rsid w:val="00FD1560"/>
    <w:rsid w:val="00FD3A7D"/>
    <w:rsid w:val="00FE1CFC"/>
    <w:rsid w:val="00FE26EA"/>
    <w:rsid w:val="00FE55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DED2EB3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82BD3"/>
    <w:pPr>
      <w:ind w:firstLine="360"/>
    </w:pPr>
  </w:style>
  <w:style w:type="paragraph" w:styleId="Heading1">
    <w:name w:val="heading 1"/>
    <w:basedOn w:val="Normal"/>
    <w:next w:val="Normal"/>
    <w:link w:val="Heading1Char"/>
    <w:uiPriority w:val="9"/>
    <w:qFormat/>
    <w:rsid w:val="0024182E"/>
    <w:pPr>
      <w:ind w:firstLine="0"/>
      <w:outlineLvl w:val="0"/>
    </w:pPr>
    <w:rPr>
      <w:rFonts w:asciiTheme="majorHAnsi" w:hAnsiTheme="majorHAnsi"/>
      <w:b/>
      <w:caps/>
      <w:sz w:val="144"/>
      <w:szCs w:val="96"/>
    </w:rPr>
  </w:style>
  <w:style w:type="paragraph" w:styleId="Heading2">
    <w:name w:val="heading 2"/>
    <w:basedOn w:val="Normal"/>
    <w:next w:val="Normal"/>
    <w:link w:val="Heading2Char"/>
    <w:uiPriority w:val="9"/>
    <w:qFormat/>
    <w:rsid w:val="0024182E"/>
    <w:pPr>
      <w:ind w:firstLine="0"/>
      <w:outlineLvl w:val="1"/>
    </w:pPr>
    <w:rPr>
      <w:rFonts w:asciiTheme="majorHAnsi" w:hAnsiTheme="majorHAnsi"/>
      <w:caps/>
      <w:sz w:val="52"/>
      <w:szCs w:val="96"/>
    </w:rPr>
  </w:style>
  <w:style w:type="paragraph" w:styleId="Heading3">
    <w:name w:val="heading 3"/>
    <w:basedOn w:val="Normal"/>
    <w:next w:val="Normal"/>
    <w:link w:val="Heading3Char"/>
    <w:uiPriority w:val="9"/>
    <w:qFormat/>
    <w:rsid w:val="009B13C0"/>
    <w:pPr>
      <w:ind w:firstLine="0"/>
      <w:jc w:val="center"/>
      <w:outlineLvl w:val="2"/>
    </w:pPr>
    <w:rPr>
      <w:rFonts w:asciiTheme="majorHAnsi" w:hAnsiTheme="majorHAnsi" w:cstheme="majorHAnsi"/>
      <w:b/>
      <w:caps/>
      <w:noProof/>
      <w:sz w:val="144"/>
      <w:szCs w:val="96"/>
    </w:rPr>
  </w:style>
  <w:style w:type="paragraph" w:styleId="Heading4">
    <w:name w:val="heading 4"/>
    <w:basedOn w:val="Normal"/>
    <w:next w:val="Normal"/>
    <w:link w:val="Heading4Char"/>
    <w:uiPriority w:val="9"/>
    <w:qFormat/>
    <w:rsid w:val="00640B0E"/>
    <w:pPr>
      <w:ind w:firstLine="0"/>
      <w:jc w:val="center"/>
      <w:outlineLvl w:val="3"/>
    </w:pPr>
    <w:rPr>
      <w:rFonts w:asciiTheme="majorHAnsi" w:hAnsiTheme="majorHAnsi" w:cstheme="minorHAnsi"/>
      <w:i/>
      <w:caps/>
      <w:noProof/>
      <w:color w:val="FFFFFF" w:themeColor="background1"/>
      <w:sz w:val="56"/>
      <w:szCs w:val="44"/>
    </w:rPr>
  </w:style>
  <w:style w:type="paragraph" w:styleId="Heading5">
    <w:name w:val="heading 5"/>
    <w:basedOn w:val="Normal"/>
    <w:next w:val="Normal"/>
    <w:link w:val="Heading5Char"/>
    <w:uiPriority w:val="9"/>
    <w:qFormat/>
    <w:rsid w:val="00851B27"/>
    <w:pPr>
      <w:autoSpaceDE w:val="0"/>
      <w:autoSpaceDN w:val="0"/>
      <w:adjustRightInd w:val="0"/>
      <w:ind w:firstLine="0"/>
      <w:outlineLvl w:val="4"/>
    </w:pPr>
    <w:rPr>
      <w:rFonts w:asciiTheme="majorHAnsi" w:hAnsiTheme="majorHAnsi" w:cs="Times New Roman"/>
      <w:b/>
      <w:bCs/>
      <w:i/>
      <w:caps/>
      <w:color w:val="FFFFFF" w:themeColor="background1"/>
      <w:sz w:val="160"/>
      <w:szCs w:val="96"/>
      <w14:textOutline w14:w="9525" w14:cap="rnd" w14:cmpd="sng" w14:algn="ctr">
        <w14:noFill/>
        <w14:prstDash w14:val="solid"/>
        <w14:bevel/>
      </w14:textOutline>
    </w:rPr>
  </w:style>
  <w:style w:type="paragraph" w:styleId="Heading6">
    <w:name w:val="heading 6"/>
    <w:basedOn w:val="Normal"/>
    <w:next w:val="Normal"/>
    <w:link w:val="Heading6Char"/>
    <w:uiPriority w:val="9"/>
    <w:qFormat/>
    <w:rsid w:val="00851B27"/>
    <w:pPr>
      <w:autoSpaceDE w:val="0"/>
      <w:autoSpaceDN w:val="0"/>
      <w:adjustRightInd w:val="0"/>
      <w:spacing w:after="240"/>
      <w:ind w:firstLine="0"/>
      <w:outlineLvl w:val="5"/>
    </w:pPr>
    <w:rPr>
      <w:rFonts w:asciiTheme="majorHAnsi" w:hAnsiTheme="majorHAnsi" w:cs="Arial"/>
      <w:caps/>
      <w:color w:val="FFFFFF" w:themeColor="background1"/>
      <w:sz w:val="44"/>
      <w:szCs w:val="36"/>
      <w14:textOutline w14:w="9525" w14:cap="rnd" w14:cmpd="sng" w14:algn="ctr">
        <w14:noFill/>
        <w14:prstDash w14:val="solid"/>
        <w14:bevel/>
      </w14:textOutline>
    </w:rPr>
  </w:style>
  <w:style w:type="paragraph" w:styleId="Heading7">
    <w:name w:val="heading 7"/>
    <w:basedOn w:val="Normal"/>
    <w:next w:val="Normal"/>
    <w:link w:val="Heading7Char"/>
    <w:uiPriority w:val="9"/>
    <w:qFormat/>
    <w:rsid w:val="00851B27"/>
    <w:pPr>
      <w:ind w:left="432" w:firstLine="0"/>
      <w:jc w:val="center"/>
      <w:outlineLvl w:val="6"/>
    </w:pPr>
    <w:rPr>
      <w:rFonts w:asciiTheme="majorHAnsi" w:hAnsiTheme="majorHAnsi" w:cs="Times New Roman"/>
      <w:b/>
      <w:bCs/>
      <w:caps/>
      <w:color w:val="000000" w:themeColor="text1"/>
      <w:sz w:val="96"/>
      <w:szCs w:val="96"/>
      <w14:textOutline w14:w="9525" w14:cap="rnd" w14:cmpd="sng" w14:algn="ctr">
        <w14:noFill/>
        <w14:prstDash w14:val="solid"/>
        <w14:bevel/>
      </w14:textOutline>
    </w:rPr>
  </w:style>
  <w:style w:type="paragraph" w:styleId="Heading8">
    <w:name w:val="heading 8"/>
    <w:basedOn w:val="Normal"/>
    <w:next w:val="Normal"/>
    <w:link w:val="Heading8Char"/>
    <w:uiPriority w:val="9"/>
    <w:qFormat/>
    <w:rsid w:val="00851B27"/>
    <w:pPr>
      <w:ind w:firstLine="0"/>
      <w:jc w:val="center"/>
      <w:outlineLvl w:val="7"/>
    </w:pPr>
    <w:rPr>
      <w:rFonts w:asciiTheme="majorHAnsi" w:hAnsiTheme="majorHAnsi" w:cs="Arial"/>
      <w:i/>
      <w:caps/>
      <w:color w:val="7B230B" w:themeColor="accent1" w:themeShade="BF"/>
      <w:sz w:val="56"/>
      <w:szCs w:val="36"/>
      <w14:textOutline w14:w="9525" w14:cap="rnd" w14:cmpd="sng" w14:algn="ctr">
        <w14:noFill/>
        <w14:prstDash w14:val="solid"/>
        <w14:bevel/>
      </w14:textOutline>
    </w:rPr>
  </w:style>
  <w:style w:type="paragraph" w:styleId="Heading9">
    <w:name w:val="heading 9"/>
    <w:basedOn w:val="Normal"/>
    <w:next w:val="Normal"/>
    <w:link w:val="Heading9Char"/>
    <w:uiPriority w:val="9"/>
    <w:qFormat/>
    <w:rsid w:val="000E3D03"/>
    <w:pPr>
      <w:keepNext/>
      <w:keepLines/>
      <w:ind w:firstLine="0"/>
      <w:jc w:val="center"/>
      <w:outlineLvl w:val="8"/>
    </w:pPr>
    <w:rPr>
      <w:rFonts w:asciiTheme="majorHAnsi" w:eastAsiaTheme="majorEastAsia" w:hAnsiTheme="majorHAnsi" w:cstheme="majorBidi"/>
      <w:iCs/>
      <w:caps/>
      <w:sz w:val="144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63C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semiHidden/>
    <w:rsid w:val="0075685A"/>
    <w:pPr>
      <w:tabs>
        <w:tab w:val="center" w:pos="4680"/>
        <w:tab w:val="right" w:pos="9360"/>
      </w:tabs>
      <w:ind w:firstLine="0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67C49"/>
  </w:style>
  <w:style w:type="paragraph" w:styleId="Footer">
    <w:name w:val="footer"/>
    <w:basedOn w:val="Normal"/>
    <w:link w:val="FooterChar"/>
    <w:uiPriority w:val="99"/>
    <w:semiHidden/>
    <w:rsid w:val="0075685A"/>
    <w:pPr>
      <w:tabs>
        <w:tab w:val="center" w:pos="4680"/>
        <w:tab w:val="right" w:pos="9360"/>
      </w:tabs>
      <w:ind w:right="634" w:firstLine="0"/>
      <w:jc w:val="right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467C49"/>
  </w:style>
  <w:style w:type="character" w:styleId="PageNumber">
    <w:name w:val="page number"/>
    <w:basedOn w:val="DefaultParagraphFont"/>
    <w:uiPriority w:val="99"/>
    <w:semiHidden/>
    <w:unhideWhenUsed/>
    <w:rsid w:val="0087708C"/>
  </w:style>
  <w:style w:type="character" w:styleId="PlaceholderText">
    <w:name w:val="Placeholder Text"/>
    <w:basedOn w:val="DefaultParagraphFont"/>
    <w:uiPriority w:val="99"/>
    <w:semiHidden/>
    <w:rsid w:val="006F4F92"/>
    <w:rPr>
      <w:color w:val="808080"/>
    </w:rPr>
  </w:style>
  <w:style w:type="paragraph" w:styleId="Title">
    <w:name w:val="Title"/>
    <w:basedOn w:val="Normal"/>
    <w:next w:val="Normal"/>
    <w:link w:val="TitleChar"/>
    <w:uiPriority w:val="10"/>
    <w:qFormat/>
    <w:rsid w:val="006D4605"/>
    <w:pPr>
      <w:ind w:firstLine="0"/>
      <w:jc w:val="center"/>
    </w:pPr>
    <w:rPr>
      <w:rFonts w:asciiTheme="majorHAnsi" w:hAnsiTheme="majorHAnsi"/>
      <w:caps/>
      <w:color w:val="FFFFFF" w:themeColor="background1"/>
      <w:sz w:val="110"/>
      <w:szCs w:val="110"/>
    </w:rPr>
  </w:style>
  <w:style w:type="character" w:customStyle="1" w:styleId="TitleChar">
    <w:name w:val="Title Char"/>
    <w:basedOn w:val="DefaultParagraphFont"/>
    <w:link w:val="Title"/>
    <w:uiPriority w:val="10"/>
    <w:rsid w:val="006D4605"/>
    <w:rPr>
      <w:rFonts w:asciiTheme="majorHAnsi" w:hAnsiTheme="majorHAnsi"/>
      <w:caps/>
      <w:color w:val="FFFFFF" w:themeColor="background1"/>
      <w:sz w:val="110"/>
      <w:szCs w:val="110"/>
    </w:rPr>
  </w:style>
  <w:style w:type="character" w:customStyle="1" w:styleId="Heading1Char">
    <w:name w:val="Heading 1 Char"/>
    <w:basedOn w:val="DefaultParagraphFont"/>
    <w:link w:val="Heading1"/>
    <w:uiPriority w:val="9"/>
    <w:rsid w:val="0024182E"/>
    <w:rPr>
      <w:rFonts w:asciiTheme="majorHAnsi" w:hAnsiTheme="majorHAnsi"/>
      <w:b/>
      <w:caps/>
      <w:sz w:val="144"/>
      <w:szCs w:val="96"/>
    </w:rPr>
  </w:style>
  <w:style w:type="character" w:customStyle="1" w:styleId="Heading2Char">
    <w:name w:val="Heading 2 Char"/>
    <w:basedOn w:val="DefaultParagraphFont"/>
    <w:link w:val="Heading2"/>
    <w:uiPriority w:val="9"/>
    <w:rsid w:val="0024182E"/>
    <w:rPr>
      <w:rFonts w:asciiTheme="majorHAnsi" w:hAnsiTheme="majorHAnsi"/>
      <w:caps/>
      <w:sz w:val="52"/>
      <w:szCs w:val="96"/>
    </w:rPr>
  </w:style>
  <w:style w:type="paragraph" w:customStyle="1" w:styleId="HeaderRight">
    <w:name w:val="Header Right"/>
    <w:basedOn w:val="Normal"/>
    <w:uiPriority w:val="11"/>
    <w:qFormat/>
    <w:rsid w:val="00851B27"/>
    <w:pPr>
      <w:autoSpaceDE w:val="0"/>
      <w:autoSpaceDN w:val="0"/>
      <w:adjustRightInd w:val="0"/>
      <w:spacing w:line="288" w:lineRule="auto"/>
      <w:ind w:firstLine="0"/>
      <w:contextualSpacing/>
      <w:jc w:val="center"/>
      <w:textAlignment w:val="center"/>
    </w:pPr>
    <w:rPr>
      <w:rFonts w:asciiTheme="majorHAnsi" w:eastAsiaTheme="minorEastAsia" w:hAnsiTheme="majorHAnsi" w:cstheme="minorHAnsi"/>
      <w:caps/>
      <w:sz w:val="21"/>
      <w:szCs w:val="21"/>
      <w:lang w:eastAsia="ja-JP"/>
    </w:rPr>
  </w:style>
  <w:style w:type="paragraph" w:customStyle="1" w:styleId="HeaderLeft">
    <w:name w:val="Header Left"/>
    <w:basedOn w:val="Normal"/>
    <w:uiPriority w:val="11"/>
    <w:qFormat/>
    <w:rsid w:val="0075685A"/>
    <w:pPr>
      <w:ind w:firstLine="0"/>
      <w:jc w:val="center"/>
    </w:pPr>
  </w:style>
  <w:style w:type="paragraph" w:customStyle="1" w:styleId="Tagline">
    <w:name w:val="Tagline"/>
    <w:basedOn w:val="Normal"/>
    <w:uiPriority w:val="11"/>
    <w:qFormat/>
    <w:rsid w:val="00851B27"/>
    <w:pPr>
      <w:ind w:firstLine="0"/>
      <w:jc w:val="center"/>
    </w:pPr>
    <w:rPr>
      <w:rFonts w:asciiTheme="majorHAnsi" w:hAnsiTheme="majorHAnsi" w:cs="Arial"/>
      <w:bCs/>
      <w:caps/>
      <w:color w:val="262626" w:themeColor="text1" w:themeTint="D9"/>
      <w:spacing w:val="28"/>
      <w:sz w:val="32"/>
      <w:szCs w:val="46"/>
    </w:rPr>
  </w:style>
  <w:style w:type="character" w:customStyle="1" w:styleId="Heading3Char">
    <w:name w:val="Heading 3 Char"/>
    <w:basedOn w:val="DefaultParagraphFont"/>
    <w:link w:val="Heading3"/>
    <w:uiPriority w:val="9"/>
    <w:rsid w:val="009B13C0"/>
    <w:rPr>
      <w:rFonts w:asciiTheme="majorHAnsi" w:hAnsiTheme="majorHAnsi" w:cstheme="majorHAnsi"/>
      <w:b/>
      <w:caps/>
      <w:noProof/>
      <w:sz w:val="144"/>
      <w:szCs w:val="96"/>
    </w:rPr>
  </w:style>
  <w:style w:type="character" w:customStyle="1" w:styleId="Heading4Char">
    <w:name w:val="Heading 4 Char"/>
    <w:basedOn w:val="DefaultParagraphFont"/>
    <w:link w:val="Heading4"/>
    <w:uiPriority w:val="9"/>
    <w:rsid w:val="00640B0E"/>
    <w:rPr>
      <w:rFonts w:asciiTheme="majorHAnsi" w:hAnsiTheme="majorHAnsi" w:cstheme="minorHAnsi"/>
      <w:i/>
      <w:caps/>
      <w:noProof/>
      <w:color w:val="FFFFFF" w:themeColor="background1"/>
      <w:sz w:val="56"/>
      <w:szCs w:val="44"/>
    </w:rPr>
  </w:style>
  <w:style w:type="paragraph" w:styleId="Quote">
    <w:name w:val="Quote"/>
    <w:basedOn w:val="Normal"/>
    <w:next w:val="Normal"/>
    <w:link w:val="QuoteChar"/>
    <w:uiPriority w:val="29"/>
    <w:qFormat/>
    <w:rsid w:val="006B7F07"/>
    <w:pPr>
      <w:ind w:firstLine="0"/>
      <w:jc w:val="center"/>
    </w:pPr>
    <w:rPr>
      <w:rFonts w:cstheme="majorHAnsi"/>
      <w:b/>
      <w:i/>
      <w:noProof/>
      <w:color w:val="000F64" w:themeColor="accent2"/>
      <w:sz w:val="36"/>
      <w14:textOutline w14:w="9525" w14:cap="rnd" w14:cmpd="sng" w14:algn="ctr">
        <w14:noFill/>
        <w14:prstDash w14:val="solid"/>
        <w14:bevel/>
      </w14:textOutline>
    </w:rPr>
  </w:style>
  <w:style w:type="character" w:customStyle="1" w:styleId="QuoteChar">
    <w:name w:val="Quote Char"/>
    <w:basedOn w:val="DefaultParagraphFont"/>
    <w:link w:val="Quote"/>
    <w:uiPriority w:val="29"/>
    <w:rsid w:val="006B7F07"/>
    <w:rPr>
      <w:rFonts w:cstheme="majorHAnsi"/>
      <w:b/>
      <w:i/>
      <w:noProof/>
      <w:color w:val="000F64" w:themeColor="accent2"/>
      <w:sz w:val="36"/>
      <w14:textOutline w14:w="9525" w14:cap="rnd" w14:cmpd="sng" w14:algn="ctr">
        <w14:noFill/>
        <w14:prstDash w14:val="solid"/>
        <w14:bevel/>
      </w14:textOutline>
    </w:rPr>
  </w:style>
  <w:style w:type="character" w:customStyle="1" w:styleId="Heading5Char">
    <w:name w:val="Heading 5 Char"/>
    <w:basedOn w:val="DefaultParagraphFont"/>
    <w:link w:val="Heading5"/>
    <w:uiPriority w:val="9"/>
    <w:rsid w:val="00851B27"/>
    <w:rPr>
      <w:rFonts w:asciiTheme="majorHAnsi" w:hAnsiTheme="majorHAnsi" w:cs="Times New Roman"/>
      <w:b/>
      <w:bCs/>
      <w:i/>
      <w:caps/>
      <w:color w:val="FFFFFF" w:themeColor="background1"/>
      <w:sz w:val="160"/>
      <w:szCs w:val="96"/>
      <w14:textOutline w14:w="9525" w14:cap="rnd" w14:cmpd="sng" w14:algn="ctr">
        <w14:noFill/>
        <w14:prstDash w14:val="solid"/>
        <w14:bevel/>
      </w14:textOutline>
    </w:rPr>
  </w:style>
  <w:style w:type="character" w:customStyle="1" w:styleId="Heading6Char">
    <w:name w:val="Heading 6 Char"/>
    <w:basedOn w:val="DefaultParagraphFont"/>
    <w:link w:val="Heading6"/>
    <w:uiPriority w:val="9"/>
    <w:rsid w:val="00851B27"/>
    <w:rPr>
      <w:rFonts w:asciiTheme="majorHAnsi" w:hAnsiTheme="majorHAnsi" w:cs="Arial"/>
      <w:caps/>
      <w:color w:val="FFFFFF" w:themeColor="background1"/>
      <w:sz w:val="44"/>
      <w:szCs w:val="36"/>
      <w14:textOutline w14:w="9525" w14:cap="rnd" w14:cmpd="sng" w14:algn="ctr">
        <w14:noFill/>
        <w14:prstDash w14:val="solid"/>
        <w14:bevel/>
      </w14:textOutline>
    </w:rPr>
  </w:style>
  <w:style w:type="character" w:customStyle="1" w:styleId="Heading7Char">
    <w:name w:val="Heading 7 Char"/>
    <w:basedOn w:val="DefaultParagraphFont"/>
    <w:link w:val="Heading7"/>
    <w:uiPriority w:val="9"/>
    <w:rsid w:val="00851B27"/>
    <w:rPr>
      <w:rFonts w:asciiTheme="majorHAnsi" w:hAnsiTheme="majorHAnsi" w:cs="Times New Roman"/>
      <w:b/>
      <w:bCs/>
      <w:caps/>
      <w:color w:val="000000" w:themeColor="text1"/>
      <w:sz w:val="96"/>
      <w:szCs w:val="96"/>
      <w14:textOutline w14:w="9525" w14:cap="rnd" w14:cmpd="sng" w14:algn="ctr">
        <w14:noFill/>
        <w14:prstDash w14:val="solid"/>
        <w14:bevel/>
      </w14:textOutline>
    </w:rPr>
  </w:style>
  <w:style w:type="character" w:customStyle="1" w:styleId="Heading8Char">
    <w:name w:val="Heading 8 Char"/>
    <w:basedOn w:val="DefaultParagraphFont"/>
    <w:link w:val="Heading8"/>
    <w:uiPriority w:val="9"/>
    <w:rsid w:val="00851B27"/>
    <w:rPr>
      <w:rFonts w:asciiTheme="majorHAnsi" w:hAnsiTheme="majorHAnsi" w:cs="Arial"/>
      <w:i/>
      <w:caps/>
      <w:color w:val="7B230B" w:themeColor="accent1" w:themeShade="BF"/>
      <w:sz w:val="56"/>
      <w:szCs w:val="36"/>
      <w14:textOutline w14:w="9525" w14:cap="rnd" w14:cmpd="sng" w14:algn="ctr">
        <w14:noFill/>
        <w14:prstDash w14:val="solid"/>
        <w14:bevel/>
      </w14:textOutline>
    </w:rPr>
  </w:style>
  <w:style w:type="paragraph" w:customStyle="1" w:styleId="Images">
    <w:name w:val="Images"/>
    <w:basedOn w:val="Normal"/>
    <w:uiPriority w:val="11"/>
    <w:qFormat/>
    <w:rsid w:val="0024182E"/>
    <w:pPr>
      <w:ind w:firstLine="0"/>
    </w:pPr>
    <w:rPr>
      <w:noProof/>
      <w:sz w:val="22"/>
      <w:szCs w:val="22"/>
    </w:rPr>
  </w:style>
  <w:style w:type="paragraph" w:styleId="Subtitle">
    <w:name w:val="Subtitle"/>
    <w:basedOn w:val="Normal"/>
    <w:next w:val="Normal"/>
    <w:link w:val="SubtitleChar"/>
    <w:uiPriority w:val="11"/>
    <w:semiHidden/>
    <w:rsid w:val="0075685A"/>
    <w:pPr>
      <w:numPr>
        <w:ilvl w:val="1"/>
      </w:numPr>
      <w:spacing w:after="160"/>
      <w:ind w:firstLine="360"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9B13C0"/>
    <w:rPr>
      <w:rFonts w:eastAsiaTheme="minorEastAsia"/>
      <w:color w:val="5A5A5A" w:themeColor="text1" w:themeTint="A5"/>
      <w:spacing w:val="15"/>
      <w:sz w:val="22"/>
      <w:szCs w:val="22"/>
    </w:rPr>
  </w:style>
  <w:style w:type="paragraph" w:customStyle="1" w:styleId="Navigation">
    <w:name w:val="Navigation"/>
    <w:basedOn w:val="Normal"/>
    <w:uiPriority w:val="11"/>
    <w:qFormat/>
    <w:rsid w:val="00851B27"/>
    <w:pPr>
      <w:jc w:val="center"/>
    </w:pPr>
    <w:rPr>
      <w:b/>
      <w:caps/>
      <w:color w:val="FFFFFF" w:themeColor="background1"/>
      <w:sz w:val="18"/>
    </w:rPr>
  </w:style>
  <w:style w:type="character" w:customStyle="1" w:styleId="Heading9Char">
    <w:name w:val="Heading 9 Char"/>
    <w:basedOn w:val="DefaultParagraphFont"/>
    <w:link w:val="Heading9"/>
    <w:uiPriority w:val="9"/>
    <w:rsid w:val="000E3D03"/>
    <w:rPr>
      <w:rFonts w:asciiTheme="majorHAnsi" w:eastAsiaTheme="majorEastAsia" w:hAnsiTheme="majorHAnsi" w:cstheme="majorBidi"/>
      <w:iCs/>
      <w:caps/>
      <w:sz w:val="144"/>
      <w:szCs w:val="21"/>
    </w:rPr>
  </w:style>
  <w:style w:type="paragraph" w:customStyle="1" w:styleId="Heading10">
    <w:name w:val="Heading 10"/>
    <w:basedOn w:val="Normal"/>
    <w:next w:val="Normal"/>
    <w:link w:val="Heading10Char"/>
    <w:uiPriority w:val="10"/>
    <w:qFormat/>
    <w:rsid w:val="00CA2061"/>
    <w:pPr>
      <w:ind w:firstLine="0"/>
      <w:jc w:val="center"/>
    </w:pPr>
    <w:rPr>
      <w:rFonts w:asciiTheme="majorHAnsi" w:hAnsiTheme="majorHAnsi"/>
      <w:caps/>
      <w:sz w:val="52"/>
    </w:rPr>
  </w:style>
  <w:style w:type="paragraph" w:customStyle="1" w:styleId="Heading11">
    <w:name w:val="Heading 11"/>
    <w:basedOn w:val="Normal"/>
    <w:link w:val="Heading11Char"/>
    <w:uiPriority w:val="10"/>
    <w:qFormat/>
    <w:rsid w:val="000E3D03"/>
    <w:pPr>
      <w:ind w:firstLine="0"/>
    </w:pPr>
    <w:rPr>
      <w:rFonts w:asciiTheme="majorHAnsi" w:hAnsiTheme="majorHAnsi"/>
      <w:b/>
      <w:i/>
      <w:caps/>
      <w:sz w:val="96"/>
    </w:rPr>
  </w:style>
  <w:style w:type="character" w:customStyle="1" w:styleId="Heading10Char">
    <w:name w:val="Heading 10 Char"/>
    <w:basedOn w:val="DefaultParagraphFont"/>
    <w:link w:val="Heading10"/>
    <w:uiPriority w:val="10"/>
    <w:rsid w:val="00CA2061"/>
    <w:rPr>
      <w:rFonts w:asciiTheme="majorHAnsi" w:hAnsiTheme="majorHAnsi"/>
      <w:caps/>
      <w:sz w:val="52"/>
    </w:rPr>
  </w:style>
  <w:style w:type="paragraph" w:customStyle="1" w:styleId="Heading12">
    <w:name w:val="Heading 12"/>
    <w:basedOn w:val="Normal"/>
    <w:next w:val="Normal"/>
    <w:link w:val="Heading12Char"/>
    <w:uiPriority w:val="10"/>
    <w:qFormat/>
    <w:rsid w:val="000E3D03"/>
    <w:pPr>
      <w:ind w:firstLine="0"/>
    </w:pPr>
    <w:rPr>
      <w:rFonts w:asciiTheme="majorHAnsi" w:hAnsiTheme="majorHAnsi"/>
      <w:i/>
      <w:caps/>
      <w:color w:val="7B230B" w:themeColor="accent1" w:themeShade="BF"/>
      <w:sz w:val="96"/>
    </w:rPr>
  </w:style>
  <w:style w:type="character" w:customStyle="1" w:styleId="Heading11Char">
    <w:name w:val="Heading 11 Char"/>
    <w:basedOn w:val="DefaultParagraphFont"/>
    <w:link w:val="Heading11"/>
    <w:uiPriority w:val="10"/>
    <w:rsid w:val="000E3D03"/>
    <w:rPr>
      <w:rFonts w:asciiTheme="majorHAnsi" w:hAnsiTheme="majorHAnsi"/>
      <w:b/>
      <w:i/>
      <w:caps/>
      <w:sz w:val="96"/>
    </w:rPr>
  </w:style>
  <w:style w:type="paragraph" w:customStyle="1" w:styleId="Titlesmall">
    <w:name w:val="Title small"/>
    <w:basedOn w:val="Normal"/>
    <w:next w:val="Normal"/>
    <w:link w:val="TitlesmallChar"/>
    <w:uiPriority w:val="10"/>
    <w:qFormat/>
    <w:rsid w:val="00313C67"/>
    <w:pPr>
      <w:ind w:firstLine="0"/>
      <w:jc w:val="center"/>
    </w:pPr>
    <w:rPr>
      <w:rFonts w:asciiTheme="majorHAnsi" w:hAnsiTheme="majorHAnsi"/>
      <w:caps/>
      <w:sz w:val="60"/>
    </w:rPr>
  </w:style>
  <w:style w:type="character" w:customStyle="1" w:styleId="Heading12Char">
    <w:name w:val="Heading 12 Char"/>
    <w:basedOn w:val="DefaultParagraphFont"/>
    <w:link w:val="Heading12"/>
    <w:uiPriority w:val="10"/>
    <w:rsid w:val="000E3D03"/>
    <w:rPr>
      <w:rFonts w:asciiTheme="majorHAnsi" w:hAnsiTheme="majorHAnsi"/>
      <w:i/>
      <w:caps/>
      <w:color w:val="7B230B" w:themeColor="accent1" w:themeShade="BF"/>
      <w:sz w:val="96"/>
    </w:rPr>
  </w:style>
  <w:style w:type="character" w:styleId="Emphasis">
    <w:name w:val="Emphasis"/>
    <w:basedOn w:val="DefaultParagraphFont"/>
    <w:uiPriority w:val="20"/>
    <w:qFormat/>
    <w:rsid w:val="008B545E"/>
    <w:rPr>
      <w:b/>
      <w:i w:val="0"/>
      <w:iCs/>
      <w:color w:val="521807" w:themeColor="accent1" w:themeShade="80"/>
    </w:rPr>
  </w:style>
  <w:style w:type="character" w:customStyle="1" w:styleId="TitlesmallChar">
    <w:name w:val="Title small Char"/>
    <w:basedOn w:val="DefaultParagraphFont"/>
    <w:link w:val="Titlesmall"/>
    <w:uiPriority w:val="10"/>
    <w:rsid w:val="00FD3A7D"/>
    <w:rPr>
      <w:rFonts w:asciiTheme="majorHAnsi" w:hAnsiTheme="majorHAnsi"/>
      <w:caps/>
      <w:sz w:val="60"/>
    </w:rPr>
  </w:style>
  <w:style w:type="paragraph" w:customStyle="1" w:styleId="Normallight">
    <w:name w:val="Normal light"/>
    <w:basedOn w:val="Normal"/>
    <w:link w:val="NormallightChar"/>
    <w:qFormat/>
    <w:rsid w:val="00851B27"/>
    <w:rPr>
      <w:color w:val="FFFFFF" w:themeColor="background1"/>
    </w:rPr>
  </w:style>
  <w:style w:type="character" w:customStyle="1" w:styleId="NormallightChar">
    <w:name w:val="Normal light Char"/>
    <w:basedOn w:val="DefaultParagraphFont"/>
    <w:link w:val="Normallight"/>
    <w:rsid w:val="00851B27"/>
    <w:rPr>
      <w:color w:val="FFFFFF" w:themeColor="background1"/>
    </w:rPr>
  </w:style>
  <w:style w:type="character" w:styleId="Hyperlink">
    <w:name w:val="Hyperlink"/>
    <w:basedOn w:val="DefaultParagraphFont"/>
    <w:uiPriority w:val="99"/>
    <w:unhideWhenUsed/>
    <w:rsid w:val="00DF7587"/>
    <w:rPr>
      <w:color w:val="6B9F25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F758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A72DE1"/>
    <w:rPr>
      <w:color w:val="B26B0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2B3360"/>
    <w:pPr>
      <w:ind w:left="720" w:firstLine="0"/>
      <w:contextualSpacing/>
    </w:pPr>
    <w:rPr>
      <w:rFonts w:ascii="Times New Roman" w:eastAsia="Times New Roman" w:hAnsi="Times New Roman" w:cs="Times New Roman"/>
    </w:rPr>
  </w:style>
  <w:style w:type="character" w:styleId="CommentReference">
    <w:name w:val="annotation reference"/>
    <w:basedOn w:val="DefaultParagraphFont"/>
    <w:uiPriority w:val="99"/>
    <w:semiHidden/>
    <w:unhideWhenUsed/>
    <w:rsid w:val="00906B0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06B0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06B0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06B0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06B0A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06B0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6B0A"/>
    <w:rPr>
      <w:rFonts w:ascii="Segoe UI" w:hAnsi="Segoe UI" w:cs="Segoe UI"/>
      <w:sz w:val="18"/>
      <w:szCs w:val="18"/>
    </w:rPr>
  </w:style>
  <w:style w:type="paragraph" w:styleId="NoSpacing">
    <w:name w:val="No Spacing"/>
    <w:link w:val="NoSpacingChar"/>
    <w:uiPriority w:val="1"/>
    <w:qFormat/>
    <w:rsid w:val="006E4389"/>
    <w:rPr>
      <w:rFonts w:eastAsiaTheme="minorEastAsia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uiPriority w:val="1"/>
    <w:rsid w:val="006E4389"/>
    <w:rPr>
      <w:rFonts w:eastAsiaTheme="minorEastAsia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242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75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676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9087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00639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12830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311853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08680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37989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38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64443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863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575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e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" Type="http://schemas.openxmlformats.org/officeDocument/2006/relationships/customXml" Target="../customXml/item3.xml"/><Relationship Id="rId21" Type="http://schemas.openxmlformats.org/officeDocument/2006/relationships/image" Target="media/image10.jpeg"/><Relationship Id="rId34" Type="http://schemas.openxmlformats.org/officeDocument/2006/relationships/theme" Target="theme/theme1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image" Target="media/image6.jpeg"/><Relationship Id="rId25" Type="http://schemas.openxmlformats.org/officeDocument/2006/relationships/image" Target="media/image14.png"/><Relationship Id="rId33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13.jpeg"/><Relationship Id="rId32" Type="http://schemas.openxmlformats.org/officeDocument/2006/relationships/fontTable" Target="fontTable.xml"/><Relationship Id="rId5" Type="http://schemas.openxmlformats.org/officeDocument/2006/relationships/customXml" Target="../customXml/item5.xml"/><Relationship Id="rId15" Type="http://schemas.openxmlformats.org/officeDocument/2006/relationships/image" Target="media/image4.jpeg"/><Relationship Id="rId23" Type="http://schemas.openxmlformats.org/officeDocument/2006/relationships/image" Target="media/image12.png"/><Relationship Id="rId28" Type="http://schemas.openxmlformats.org/officeDocument/2006/relationships/header" Target="header1.xml"/><Relationship Id="rId10" Type="http://schemas.openxmlformats.org/officeDocument/2006/relationships/footnotes" Target="footnotes.xml"/><Relationship Id="rId19" Type="http://schemas.openxmlformats.org/officeDocument/2006/relationships/image" Target="media/image8.png"/><Relationship Id="rId31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image" Target="media/image11.jpeg"/><Relationship Id="rId27" Type="http://schemas.openxmlformats.org/officeDocument/2006/relationships/image" Target="media/image16.png"/><Relationship Id="rId30" Type="http://schemas.openxmlformats.org/officeDocument/2006/relationships/footer" Target="footer2.xml"/><Relationship Id="rId8" Type="http://schemas.openxmlformats.org/officeDocument/2006/relationships/settings" Target="setting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washington\AppData\Roaming\Microsoft\Templates\Lifestyle%20newspaper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8FE42F16FB1C43FDA158C841B00031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6D5E0E-2EF5-4DB1-84EC-B84E647E3595}"/>
      </w:docPartPr>
      <w:docPartBody>
        <w:p w:rsidR="00DF4484" w:rsidRDefault="00C211BA">
          <w:pPr>
            <w:pStyle w:val="8FE42F16FB1C43FDA158C841B00031B8"/>
          </w:pPr>
          <w:r>
            <w:t>Your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11BA"/>
    <w:rsid w:val="0026728D"/>
    <w:rsid w:val="002B51B2"/>
    <w:rsid w:val="003D3B0D"/>
    <w:rsid w:val="00433FB4"/>
    <w:rsid w:val="00474E2C"/>
    <w:rsid w:val="00495C54"/>
    <w:rsid w:val="004B79FE"/>
    <w:rsid w:val="005D286F"/>
    <w:rsid w:val="00643511"/>
    <w:rsid w:val="006973E0"/>
    <w:rsid w:val="00805F7F"/>
    <w:rsid w:val="008B1B3F"/>
    <w:rsid w:val="008F38A0"/>
    <w:rsid w:val="00A31B7D"/>
    <w:rsid w:val="00B427AE"/>
    <w:rsid w:val="00C211BA"/>
    <w:rsid w:val="00C216D7"/>
    <w:rsid w:val="00D25B3A"/>
    <w:rsid w:val="00DF4484"/>
    <w:rsid w:val="00E23478"/>
    <w:rsid w:val="00E351FD"/>
    <w:rsid w:val="00EB6245"/>
    <w:rsid w:val="00ED57C1"/>
    <w:rsid w:val="00EF07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qFormat/>
    <w:pPr>
      <w:spacing w:after="0" w:line="240" w:lineRule="auto"/>
      <w:outlineLvl w:val="1"/>
    </w:pPr>
    <w:rPr>
      <w:rFonts w:asciiTheme="majorHAnsi" w:eastAsiaTheme="minorHAnsi" w:hAnsiTheme="majorHAnsi"/>
      <w:caps/>
      <w:sz w:val="52"/>
      <w:szCs w:val="9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8FE42F16FB1C43FDA158C841B00031B8">
    <w:name w:val="8FE42F16FB1C43FDA158C841B00031B8"/>
  </w:style>
  <w:style w:type="paragraph" w:customStyle="1" w:styleId="4E85C5B305124216911371E13CC024D2">
    <w:name w:val="4E85C5B305124216911371E13CC024D2"/>
  </w:style>
  <w:style w:type="paragraph" w:customStyle="1" w:styleId="17D390EFF6474C3B89278DC79E9D20C4">
    <w:name w:val="17D390EFF6474C3B89278DC79E9D20C4"/>
  </w:style>
  <w:style w:type="paragraph" w:customStyle="1" w:styleId="C7A6A675F8604E2E8BA7794B8DC7B23C">
    <w:name w:val="C7A6A675F8604E2E8BA7794B8DC7B23C"/>
  </w:style>
  <w:style w:type="paragraph" w:customStyle="1" w:styleId="2B955BCF8F8C4E659090268BC87E24AC">
    <w:name w:val="2B955BCF8F8C4E659090268BC87E24AC"/>
  </w:style>
  <w:style w:type="paragraph" w:customStyle="1" w:styleId="7262564715964877AEAB436011FE2F52">
    <w:name w:val="7262564715964877AEAB436011FE2F52"/>
  </w:style>
  <w:style w:type="paragraph" w:customStyle="1" w:styleId="EDD7241D7C9D43719AAC6850ACCFB692">
    <w:name w:val="EDD7241D7C9D43719AAC6850ACCFB692"/>
  </w:style>
  <w:style w:type="paragraph" w:customStyle="1" w:styleId="95CDC952F98D4EBCB29ADCC692B38E9E">
    <w:name w:val="95CDC952F98D4EBCB29ADCC692B38E9E"/>
  </w:style>
  <w:style w:type="paragraph" w:customStyle="1" w:styleId="6A84145671664BCA8AB1864FF0A4767C">
    <w:name w:val="6A84145671664BCA8AB1864FF0A4767C"/>
  </w:style>
  <w:style w:type="paragraph" w:customStyle="1" w:styleId="33D462B1286048C7B14FC713B6E4E685">
    <w:name w:val="33D462B1286048C7B14FC713B6E4E685"/>
  </w:style>
  <w:style w:type="paragraph" w:customStyle="1" w:styleId="180D7CBD609241F4886AE64C05B38360">
    <w:name w:val="180D7CBD609241F4886AE64C05B38360"/>
  </w:style>
  <w:style w:type="paragraph" w:customStyle="1" w:styleId="49D1A05048F94B8DBAA91A70344FAB75">
    <w:name w:val="49D1A05048F94B8DBAA91A70344FAB75"/>
  </w:style>
  <w:style w:type="paragraph" w:customStyle="1" w:styleId="179CBDB955314AD7A234CB0C9C0705BE">
    <w:name w:val="179CBDB955314AD7A234CB0C9C0705BE"/>
  </w:style>
  <w:style w:type="paragraph" w:customStyle="1" w:styleId="3E9B29508CC94C2A8534889D9F3BA094">
    <w:name w:val="3E9B29508CC94C2A8534889D9F3BA094"/>
  </w:style>
  <w:style w:type="paragraph" w:customStyle="1" w:styleId="3CF4B09CE6244E6FACF537B9E24D0470">
    <w:name w:val="3CF4B09CE6244E6FACF537B9E24D0470"/>
  </w:style>
  <w:style w:type="paragraph" w:customStyle="1" w:styleId="725013A08EB347BD8F3B07B6E9D2FF1B">
    <w:name w:val="725013A08EB347BD8F3B07B6E9D2FF1B"/>
  </w:style>
  <w:style w:type="paragraph" w:customStyle="1" w:styleId="0AAF2EB9F1A043639332639B9C388FF5">
    <w:name w:val="0AAF2EB9F1A043639332639B9C388FF5"/>
  </w:style>
  <w:style w:type="paragraph" w:customStyle="1" w:styleId="2607A41F1311465DB273C0AC03869138">
    <w:name w:val="2607A41F1311465DB273C0AC03869138"/>
  </w:style>
  <w:style w:type="paragraph" w:customStyle="1" w:styleId="517F60989CD8446B87EC8178C2BE4D38">
    <w:name w:val="517F60989CD8446B87EC8178C2BE4D38"/>
  </w:style>
  <w:style w:type="paragraph" w:customStyle="1" w:styleId="4699D8A5D2524B93986A5E9E31107CC2">
    <w:name w:val="4699D8A5D2524B93986A5E9E31107CC2"/>
  </w:style>
  <w:style w:type="paragraph" w:customStyle="1" w:styleId="2B2AA22DD8E049D493D9E79569B33301">
    <w:name w:val="2B2AA22DD8E049D493D9E79569B33301"/>
  </w:style>
  <w:style w:type="paragraph" w:customStyle="1" w:styleId="C53662B20DA24E61A49C9D1A7BEE6F9B">
    <w:name w:val="C53662B20DA24E61A49C9D1A7BEE6F9B"/>
  </w:style>
  <w:style w:type="paragraph" w:customStyle="1" w:styleId="0A71EE9EDFA145B2AC47A80BFBB37C60">
    <w:name w:val="0A71EE9EDFA145B2AC47A80BFBB37C60"/>
  </w:style>
  <w:style w:type="paragraph" w:customStyle="1" w:styleId="B7F165D8D5204BCDACD011BC76D13446">
    <w:name w:val="B7F165D8D5204BCDACD011BC76D13446"/>
  </w:style>
  <w:style w:type="paragraph" w:customStyle="1" w:styleId="Normallight">
    <w:name w:val="Normal light"/>
    <w:basedOn w:val="Normal"/>
    <w:link w:val="NormallightChar"/>
    <w:qFormat/>
    <w:pPr>
      <w:spacing w:after="0" w:line="240" w:lineRule="auto"/>
      <w:ind w:firstLine="360"/>
    </w:pPr>
    <w:rPr>
      <w:rFonts w:eastAsiaTheme="minorHAnsi"/>
      <w:color w:val="FFFFFF" w:themeColor="background1"/>
      <w:sz w:val="24"/>
      <w:szCs w:val="24"/>
    </w:rPr>
  </w:style>
  <w:style w:type="character" w:customStyle="1" w:styleId="NormallightChar">
    <w:name w:val="Normal light Char"/>
    <w:basedOn w:val="DefaultParagraphFont"/>
    <w:link w:val="Normallight"/>
    <w:rPr>
      <w:rFonts w:eastAsiaTheme="minorHAnsi"/>
      <w:color w:val="FFFFFF" w:themeColor="background1"/>
      <w:sz w:val="24"/>
      <w:szCs w:val="24"/>
    </w:rPr>
  </w:style>
  <w:style w:type="paragraph" w:customStyle="1" w:styleId="ABD5F02B291846F9A9523FA94F956AC4">
    <w:name w:val="ABD5F02B291846F9A9523FA94F956AC4"/>
  </w:style>
  <w:style w:type="paragraph" w:customStyle="1" w:styleId="5E40B39301264786BBDEA28FAAFE6A94">
    <w:name w:val="5E40B39301264786BBDEA28FAAFE6A94"/>
  </w:style>
  <w:style w:type="paragraph" w:customStyle="1" w:styleId="07541AD820D749B28BAE6FD80DFBAEAC">
    <w:name w:val="07541AD820D749B28BAE6FD80DFBAEAC"/>
  </w:style>
  <w:style w:type="paragraph" w:customStyle="1" w:styleId="84E3D3D188DF4787A2B76514983CCEA7">
    <w:name w:val="84E3D3D188DF4787A2B76514983CCEA7"/>
  </w:style>
  <w:style w:type="paragraph" w:customStyle="1" w:styleId="B82A9C5330FE45DDAD290F1AEED0F56B">
    <w:name w:val="B82A9C5330FE45DDAD290F1AEED0F56B"/>
  </w:style>
  <w:style w:type="paragraph" w:customStyle="1" w:styleId="20ADF6F784AC4E53BC887D6925F16A5F">
    <w:name w:val="20ADF6F784AC4E53BC887D6925F16A5F"/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inorHAnsi" w:hAnsiTheme="majorHAnsi"/>
      <w:caps/>
      <w:sz w:val="52"/>
      <w:szCs w:val="96"/>
    </w:rPr>
  </w:style>
  <w:style w:type="paragraph" w:customStyle="1" w:styleId="F35D9DA96AA643A093967E54A8057671">
    <w:name w:val="F35D9DA96AA643A093967E54A8057671"/>
  </w:style>
  <w:style w:type="paragraph" w:customStyle="1" w:styleId="19937E07AA1A4F81801588C72BB35FB5">
    <w:name w:val="19937E07AA1A4F81801588C72BB35FB5"/>
  </w:style>
  <w:style w:type="paragraph" w:customStyle="1" w:styleId="43334B5E5BA64B729CFB1CAC4FB3DF70">
    <w:name w:val="43334B5E5BA64B729CFB1CAC4FB3DF70"/>
  </w:style>
  <w:style w:type="paragraph" w:customStyle="1" w:styleId="9B36324F013849809F487ED60932F045">
    <w:name w:val="9B36324F013849809F487ED60932F045"/>
  </w:style>
  <w:style w:type="paragraph" w:customStyle="1" w:styleId="89717955453E4ACEA99C122F2CE4D3DD">
    <w:name w:val="89717955453E4ACEA99C122F2CE4D3DD"/>
  </w:style>
  <w:style w:type="paragraph" w:customStyle="1" w:styleId="DC1EFCB5A69E432B971FC67E1C27CD1A">
    <w:name w:val="DC1EFCB5A69E432B971FC67E1C27CD1A"/>
  </w:style>
  <w:style w:type="paragraph" w:customStyle="1" w:styleId="2D834103932744F39B380F4DEEC6D119">
    <w:name w:val="2D834103932744F39B380F4DEEC6D11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Lifestyle newspaper">
      <a:dk1>
        <a:sysClr val="windowText" lastClr="000000"/>
      </a:dk1>
      <a:lt1>
        <a:sysClr val="window" lastClr="FFFFFF"/>
      </a:lt1>
      <a:dk2>
        <a:srgbClr val="323232"/>
      </a:dk2>
      <a:lt2>
        <a:srgbClr val="E5C243"/>
      </a:lt2>
      <a:accent1>
        <a:srgbClr val="A5300F"/>
      </a:accent1>
      <a:accent2>
        <a:srgbClr val="000F64"/>
      </a:accent2>
      <a:accent3>
        <a:srgbClr val="E19825"/>
      </a:accent3>
      <a:accent4>
        <a:srgbClr val="B19C7D"/>
      </a:accent4>
      <a:accent5>
        <a:srgbClr val="7F5F52"/>
      </a:accent5>
      <a:accent6>
        <a:srgbClr val="B27D49"/>
      </a:accent6>
      <a:hlink>
        <a:srgbClr val="6B9F25"/>
      </a:hlink>
      <a:folHlink>
        <a:srgbClr val="B26B02"/>
      </a:folHlink>
    </a:clrScheme>
    <a:fontScheme name="Custom 44">
      <a:majorFont>
        <a:latin typeface="Rockwell"/>
        <a:ea typeface=""/>
        <a:cs typeface=""/>
      </a:majorFont>
      <a:minorFont>
        <a:latin typeface="Rockwel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9677210f24a1be23c92c90fd886aa0aa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60e05723c5c1908df1a1a4ebf11d344e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27387D37-530C-417F-A010-81D5DF8C7F61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3693C91C-432C-45F5-BB2C-727F87CCE03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73FE665-9DF9-456D-9513-C3FD1A596E2F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47C0833A-9400-4A2C-B2C2-6CE064E2DD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Lifestyle newspaper</Template>
  <TotalTime>0</TotalTime>
  <Pages>3</Pages>
  <Words>337</Words>
  <Characters>1922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Pre-K 4 Room 109</vt:lpstr>
    </vt:vector>
  </TitlesOfParts>
  <Company/>
  <LinksUpToDate>false</LinksUpToDate>
  <CharactersWithSpaces>2255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Pre-K 4 Room 109</dc:title>
  <dc:subject/>
  <dc:creator/>
  <cp:keywords/>
  <dc:description/>
  <cp:lastModifiedBy/>
  <cp:revision>1</cp:revision>
  <dcterms:created xsi:type="dcterms:W3CDTF">2020-01-30T00:39:00Z</dcterms:created>
  <dcterms:modified xsi:type="dcterms:W3CDTF">2020-01-31T13:19:00Z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