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horzAnchor="margin" w:tblpY="-67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0"/>
        <w:gridCol w:w="8180"/>
        <w:gridCol w:w="2620"/>
      </w:tblGrid>
      <w:tr w:rsidR="00A9325D" w:rsidRPr="009917BB" w14:paraId="2E83064F" w14:textId="77777777" w:rsidTr="00C86EA1">
        <w:trPr>
          <w:trHeight w:val="288"/>
        </w:trPr>
        <w:tc>
          <w:tcPr>
            <w:tcW w:w="0" w:type="auto"/>
            <w:gridSpan w:val="3"/>
            <w:shd w:val="clear" w:color="auto" w:fill="000F64" w:themeFill="accent2"/>
            <w:tcMar>
              <w:top w:w="792" w:type="dxa"/>
              <w:left w:w="115" w:type="dxa"/>
              <w:bottom w:w="792" w:type="dxa"/>
              <w:right w:w="115" w:type="dxa"/>
            </w:tcMar>
          </w:tcPr>
          <w:bookmarkStart w:id="0" w:name="_Hlk22059895"/>
          <w:bookmarkStart w:id="1" w:name="_Hlk19184522"/>
          <w:p w14:paraId="5962D772" w14:textId="01A681B1" w:rsidR="00C63C9B" w:rsidRDefault="006505A4" w:rsidP="00C86EA1">
            <w:pPr>
              <w:pStyle w:val="Title"/>
              <w:rPr>
                <w:sz w:val="44"/>
                <w:szCs w:val="44"/>
              </w:rPr>
            </w:pPr>
            <w:sdt>
              <w:sdtPr>
                <w:rPr>
                  <w:sz w:val="44"/>
                  <w:szCs w:val="44"/>
                </w:rPr>
                <w:alias w:val="Title1"/>
                <w:tag w:val=""/>
                <w:id w:val="-1691056207"/>
                <w:placeholder>
                  <w:docPart w:val="8FE42F16FB1C43FDA158C841B00031B8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 w:rsidR="00FB7662" w:rsidRPr="00FB7662">
                  <w:rPr>
                    <w:sz w:val="44"/>
                    <w:szCs w:val="44"/>
                  </w:rPr>
                  <w:t>P</w:t>
                </w:r>
                <w:r w:rsidR="009D1A3E">
                  <w:rPr>
                    <w:sz w:val="44"/>
                    <w:szCs w:val="44"/>
                  </w:rPr>
                  <w:t>r</w:t>
                </w:r>
                <w:r w:rsidR="00FB7662" w:rsidRPr="00FB7662">
                  <w:rPr>
                    <w:sz w:val="44"/>
                    <w:szCs w:val="44"/>
                  </w:rPr>
                  <w:t>e-K 4 Room 109</w:t>
                </w:r>
              </w:sdtContent>
            </w:sdt>
            <w:r w:rsidR="00AE5D54" w:rsidRPr="00FB7662">
              <w:rPr>
                <w:sz w:val="44"/>
                <w:szCs w:val="44"/>
              </w:rPr>
              <w:t xml:space="preserve"> </w:t>
            </w:r>
            <w:r w:rsidR="00FB7662" w:rsidRPr="00FB7662">
              <w:rPr>
                <w:sz w:val="44"/>
                <w:szCs w:val="44"/>
              </w:rPr>
              <w:t>Newsletter</w:t>
            </w:r>
            <w:r w:rsidR="00555A1F">
              <w:rPr>
                <w:sz w:val="44"/>
                <w:szCs w:val="44"/>
              </w:rPr>
              <w:t xml:space="preserve"> </w:t>
            </w:r>
            <w:r w:rsidR="00FE1CFC">
              <w:rPr>
                <w:sz w:val="44"/>
                <w:szCs w:val="44"/>
              </w:rPr>
              <w:t xml:space="preserve">Jan </w:t>
            </w:r>
            <w:r w:rsidR="001843CA">
              <w:rPr>
                <w:sz w:val="44"/>
                <w:szCs w:val="44"/>
              </w:rPr>
              <w:t>21</w:t>
            </w:r>
            <w:r w:rsidR="009B223B">
              <w:rPr>
                <w:sz w:val="44"/>
                <w:szCs w:val="44"/>
              </w:rPr>
              <w:t xml:space="preserve"> </w:t>
            </w:r>
            <w:r w:rsidR="00555A1F">
              <w:rPr>
                <w:sz w:val="44"/>
                <w:szCs w:val="44"/>
              </w:rPr>
              <w:t>-</w:t>
            </w:r>
            <w:r w:rsidR="00FE1CFC">
              <w:rPr>
                <w:sz w:val="44"/>
                <w:szCs w:val="44"/>
              </w:rPr>
              <w:t xml:space="preserve">jan </w:t>
            </w:r>
            <w:r w:rsidR="001843CA">
              <w:rPr>
                <w:sz w:val="44"/>
                <w:szCs w:val="44"/>
              </w:rPr>
              <w:t>24</w:t>
            </w:r>
          </w:p>
          <w:p w14:paraId="16BEBDC6" w14:textId="6322A57F" w:rsidR="008F15A9" w:rsidRPr="00555A1F" w:rsidRDefault="00555A1F" w:rsidP="007015B2">
            <w:pPr>
              <w:jc w:val="center"/>
            </w:pPr>
            <w:r>
              <w:t>Ms. Nicole W. and Ms. Mary</w:t>
            </w:r>
          </w:p>
        </w:tc>
      </w:tr>
      <w:tr w:rsidR="008F15A9" w:rsidRPr="009917BB" w14:paraId="191B5525" w14:textId="77777777" w:rsidTr="008F52CE">
        <w:tc>
          <w:tcPr>
            <w:tcW w:w="3600" w:type="dxa"/>
            <w:tcBorders>
              <w:righ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14:paraId="2E56AC94" w14:textId="1B083091" w:rsidR="008F15A9" w:rsidRDefault="008F15A9" w:rsidP="00C86EA1">
            <w:pPr>
              <w:pStyle w:val="Images"/>
            </w:pPr>
            <w:r w:rsidRPr="00FA0291">
              <w:drawing>
                <wp:anchor distT="0" distB="0" distL="114300" distR="114300" simplePos="0" relativeHeight="251760640" behindDoc="1" locked="0" layoutInCell="1" allowOverlap="1" wp14:anchorId="3C6A4366" wp14:editId="2BEC36AA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67310</wp:posOffset>
                  </wp:positionV>
                  <wp:extent cx="1943100" cy="1019175"/>
                  <wp:effectExtent l="0" t="0" r="0" b="9525"/>
                  <wp:wrapNone/>
                  <wp:docPr id="3" name="Picture 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7" t="21740" r="36603" b="14949"/>
                          <a:stretch/>
                        </pic:blipFill>
                        <pic:spPr bwMode="auto">
                          <a:xfrm flipH="1">
                            <a:off x="0" y="0"/>
                            <a:ext cx="19431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95D312" w14:textId="02F20DCD" w:rsidR="00C63C9B" w:rsidRPr="009917BB" w:rsidRDefault="00C63C9B" w:rsidP="00C86EA1">
            <w:pPr>
              <w:pStyle w:val="Images"/>
            </w:pPr>
          </w:p>
        </w:tc>
        <w:tc>
          <w:tcPr>
            <w:tcW w:w="818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14:paraId="55CF5997" w14:textId="0F6618A3" w:rsidR="00C63C9B" w:rsidRPr="009917BB" w:rsidRDefault="00C63C9B" w:rsidP="00C86EA1">
            <w:pPr>
              <w:pStyle w:val="Images"/>
              <w:jc w:val="center"/>
            </w:pPr>
          </w:p>
        </w:tc>
        <w:tc>
          <w:tcPr>
            <w:tcW w:w="0" w:type="auto"/>
            <w:tcBorders>
              <w:lef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14:paraId="61ADE84E" w14:textId="77777777" w:rsidR="007A7AF8" w:rsidRDefault="007A7AF8" w:rsidP="00C86EA1">
            <w:pPr>
              <w:pStyle w:val="Images"/>
            </w:pPr>
          </w:p>
          <w:p w14:paraId="0EACE008" w14:textId="3FEA1036" w:rsidR="006D2D30" w:rsidRPr="006D2D30" w:rsidRDefault="000C7E48" w:rsidP="00C86EA1">
            <w:pPr>
              <w:pStyle w:val="Images"/>
            </w:pPr>
            <w:r>
              <w:t xml:space="preserve"> </w:t>
            </w:r>
            <w:r w:rsidR="00737AEC">
              <w:t xml:space="preserve"> </w:t>
            </w:r>
            <w:r w:rsidR="00BE30D9">
              <w:t xml:space="preserve"> </w:t>
            </w:r>
          </w:p>
        </w:tc>
      </w:tr>
      <w:tr w:rsidR="008F15A9" w:rsidRPr="009917BB" w14:paraId="790CA073" w14:textId="77777777" w:rsidTr="008F52CE">
        <w:trPr>
          <w:trHeight w:val="1431"/>
        </w:trPr>
        <w:tc>
          <w:tcPr>
            <w:tcW w:w="3600" w:type="dxa"/>
            <w:tcBorders>
              <w:righ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14:paraId="5F79DBE3" w14:textId="3BEE7BCA" w:rsidR="008F15A9" w:rsidRDefault="008F15A9" w:rsidP="00C86EA1">
            <w:pPr>
              <w:pStyle w:val="Images"/>
            </w:pPr>
          </w:p>
          <w:p w14:paraId="6DF83208" w14:textId="325A8C21" w:rsidR="00286C3B" w:rsidRPr="00DA4DD8" w:rsidRDefault="00286C3B" w:rsidP="00C86EA1">
            <w:pPr>
              <w:pStyle w:val="Images"/>
            </w:pPr>
          </w:p>
        </w:tc>
        <w:tc>
          <w:tcPr>
            <w:tcW w:w="818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14:paraId="65A44D72" w14:textId="778C2A37" w:rsidR="00286C3B" w:rsidRDefault="009F7DB9" w:rsidP="008F15A9">
            <w:pPr>
              <w:pStyle w:val="Images"/>
            </w:pPr>
            <w:r>
              <w:drawing>
                <wp:anchor distT="0" distB="0" distL="114300" distR="114300" simplePos="0" relativeHeight="251658240" behindDoc="1" locked="0" layoutInCell="1" allowOverlap="1" wp14:anchorId="13D633E0" wp14:editId="7A07FCF9">
                  <wp:simplePos x="0" y="0"/>
                  <wp:positionH relativeFrom="column">
                    <wp:posOffset>1311275</wp:posOffset>
                  </wp:positionH>
                  <wp:positionV relativeFrom="paragraph">
                    <wp:posOffset>-616377</wp:posOffset>
                  </wp:positionV>
                  <wp:extent cx="2788059" cy="1578634"/>
                  <wp:effectExtent l="0" t="0" r="0" b="2540"/>
                  <wp:wrapNone/>
                  <wp:docPr id="10" name="Picture 1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059" cy="1578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left w:val="single" w:sz="4" w:space="0" w:color="FFFFFF" w:themeColor="background1"/>
            </w:tcBorders>
            <w:shd w:val="clear" w:color="auto" w:fill="auto"/>
            <w:tcMar>
              <w:left w:w="0" w:type="dxa"/>
              <w:bottom w:w="432" w:type="dxa"/>
              <w:right w:w="115" w:type="dxa"/>
            </w:tcMar>
          </w:tcPr>
          <w:p w14:paraId="6B3C0805" w14:textId="117CAC08" w:rsidR="00286C3B" w:rsidRDefault="007A7AF8" w:rsidP="00C86EA1">
            <w:pPr>
              <w:pStyle w:val="Images"/>
            </w:pPr>
            <w:r>
              <w:drawing>
                <wp:anchor distT="0" distB="0" distL="114300" distR="114300" simplePos="0" relativeHeight="251761664" behindDoc="1" locked="0" layoutInCell="1" allowOverlap="1" wp14:anchorId="19443C84" wp14:editId="2446D0B7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-580390</wp:posOffset>
                  </wp:positionV>
                  <wp:extent cx="1409700" cy="1663065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61"/>
                          <a:stretch/>
                        </pic:blipFill>
                        <pic:spPr bwMode="auto">
                          <a:xfrm>
                            <a:off x="0" y="0"/>
                            <a:ext cx="1409700" cy="1663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15A9" w:rsidRPr="009917BB" w14:paraId="5FEFEE79" w14:textId="77777777" w:rsidTr="008F52CE">
        <w:tc>
          <w:tcPr>
            <w:tcW w:w="3600" w:type="dxa"/>
            <w:tcBorders>
              <w:right w:val="single" w:sz="4" w:space="0" w:color="FFFFFF" w:themeColor="background1"/>
            </w:tcBorders>
            <w:shd w:val="clear" w:color="auto" w:fill="7B230B" w:themeFill="accent1" w:themeFillShade="BF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6F9FDE3C" w14:textId="30A0869A" w:rsidR="0089340B" w:rsidRDefault="004C71E1" w:rsidP="009F7DB9">
            <w:pPr>
              <w:pStyle w:val="Navigation"/>
              <w:jc w:val="right"/>
            </w:pPr>
            <w:r>
              <w:t xml:space="preserve">Students Favorite </w:t>
            </w:r>
            <w:r w:rsidR="00FB7662">
              <w:t>B</w:t>
            </w:r>
            <w:r w:rsidR="005E281F">
              <w:t>ook of the week</w:t>
            </w:r>
          </w:p>
          <w:p w14:paraId="1296CB33" w14:textId="077D0B2E" w:rsidR="00ED78E1" w:rsidRDefault="00AE7739" w:rsidP="00B8134A">
            <w:pPr>
              <w:pStyle w:val="Navigation"/>
              <w:jc w:val="right"/>
            </w:pPr>
            <w:r>
              <w:t>W</w:t>
            </w:r>
            <w:r w:rsidR="007015B2">
              <w:t>a</w:t>
            </w:r>
            <w:r>
              <w:t>sh and dry</w:t>
            </w:r>
            <w:r w:rsidR="00175527">
              <w:t xml:space="preserve"> </w:t>
            </w:r>
          </w:p>
          <w:p w14:paraId="489E35CC" w14:textId="582674D2" w:rsidR="00E47A27" w:rsidRPr="009917BB" w:rsidRDefault="00E47A27" w:rsidP="009F7DB9">
            <w:pPr>
              <w:pStyle w:val="Navigation"/>
              <w:jc w:val="right"/>
            </w:pPr>
            <w:r>
              <w:t>By</w:t>
            </w:r>
            <w:r w:rsidR="005F4461">
              <w:t xml:space="preserve"> </w:t>
            </w:r>
            <w:r w:rsidR="00AE7739">
              <w:t>trish holland</w:t>
            </w:r>
            <w:r w:rsidR="009C7757">
              <w:t xml:space="preserve"> </w:t>
            </w:r>
          </w:p>
        </w:tc>
        <w:tc>
          <w:tcPr>
            <w:tcW w:w="818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7B230B" w:themeFill="accent1" w:themeFillShade="BF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76094DCF" w14:textId="27F19511" w:rsidR="00FE1CFC" w:rsidRDefault="00FE1CFC" w:rsidP="00CC756E">
            <w:pPr>
              <w:pStyle w:val="Navigation"/>
              <w:rPr>
                <w:noProof/>
              </w:rPr>
            </w:pPr>
          </w:p>
          <w:p w14:paraId="7882A647" w14:textId="75DA31B7" w:rsidR="00A72DE1" w:rsidRPr="009917BB" w:rsidRDefault="00CC756E" w:rsidP="00CC756E">
            <w:pPr>
              <w:pStyle w:val="Navigation"/>
            </w:pPr>
            <w:r>
              <w:rPr>
                <w:noProof/>
              </w:rPr>
              <w:t xml:space="preserve"> </w:t>
            </w:r>
          </w:p>
        </w:tc>
        <w:tc>
          <w:tcPr>
            <w:tcW w:w="0" w:type="auto"/>
            <w:tcBorders>
              <w:left w:val="single" w:sz="4" w:space="0" w:color="FFFFFF" w:themeColor="background1"/>
            </w:tcBorders>
            <w:shd w:val="clear" w:color="auto" w:fill="7B230B" w:themeFill="accent1" w:themeFillShade="BF"/>
            <w:tcMar>
              <w:top w:w="72" w:type="dxa"/>
              <w:left w:w="115" w:type="dxa"/>
              <w:bottom w:w="72" w:type="dxa"/>
              <w:right w:w="115" w:type="dxa"/>
            </w:tcMar>
            <w:vAlign w:val="center"/>
          </w:tcPr>
          <w:p w14:paraId="71259C86" w14:textId="6E7D29CE" w:rsidR="00FB56E1" w:rsidRDefault="007710CC" w:rsidP="00B8134A">
            <w:pPr>
              <w:pStyle w:val="Navigation"/>
              <w:ind w:firstLine="0"/>
              <w:jc w:val="left"/>
            </w:pPr>
            <w:r>
              <w:t>Family Reminder</w:t>
            </w:r>
            <w:r w:rsidR="00B8134A">
              <w:t>:</w:t>
            </w:r>
          </w:p>
          <w:p w14:paraId="1AE148A4" w14:textId="0B04AC5D" w:rsidR="00BC591A" w:rsidRDefault="00961154" w:rsidP="00B8134A">
            <w:pPr>
              <w:pStyle w:val="Navigation"/>
              <w:ind w:firstLine="0"/>
              <w:jc w:val="left"/>
            </w:pPr>
            <w:r>
              <w:t xml:space="preserve">Snack Family- </w:t>
            </w:r>
          </w:p>
          <w:p w14:paraId="0689E586" w14:textId="561C356E" w:rsidR="00961154" w:rsidRDefault="001843CA" w:rsidP="00B8134A">
            <w:pPr>
              <w:pStyle w:val="Navigation"/>
              <w:ind w:firstLine="0"/>
              <w:jc w:val="left"/>
            </w:pPr>
            <w:r>
              <w:t>salm</w:t>
            </w:r>
            <w:r w:rsidR="00175527">
              <w:t>a</w:t>
            </w:r>
            <w:r w:rsidR="00961154">
              <w:t xml:space="preserve">: </w:t>
            </w:r>
            <w:r w:rsidR="00A315B7">
              <w:t xml:space="preserve">January </w:t>
            </w:r>
            <w:r w:rsidR="00175527">
              <w:t>2</w:t>
            </w:r>
            <w:r>
              <w:t>7</w:t>
            </w:r>
            <w:r w:rsidR="00961154">
              <w:t>-</w:t>
            </w:r>
            <w:r>
              <w:t>31</w:t>
            </w:r>
          </w:p>
          <w:p w14:paraId="4731E376" w14:textId="01B254DE" w:rsidR="00ED78E1" w:rsidRPr="009917BB" w:rsidRDefault="00FE1CFC" w:rsidP="00AC4254">
            <w:pPr>
              <w:pStyle w:val="Navigation"/>
              <w:ind w:firstLine="0"/>
              <w:jc w:val="left"/>
            </w:pPr>
            <w:r>
              <w:t>Two Snacks Per Day for 15 students!</w:t>
            </w:r>
            <w:r w:rsidR="00E3641B">
              <w:t xml:space="preserve"> </w:t>
            </w:r>
            <w:r w:rsidR="00FC7B25">
              <w:t xml:space="preserve"> </w:t>
            </w:r>
            <w:r w:rsidR="00E3641B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="009B223B">
              <w:t xml:space="preserve">                         </w:t>
            </w:r>
          </w:p>
        </w:tc>
      </w:tr>
    </w:tbl>
    <w:tbl>
      <w:tblPr>
        <w:tblStyle w:val="TableGrid"/>
        <w:tblW w:w="5087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798"/>
        <w:gridCol w:w="4023"/>
        <w:gridCol w:w="776"/>
        <w:gridCol w:w="5054"/>
      </w:tblGrid>
      <w:tr w:rsidR="00C63C9B" w:rsidRPr="009917BB" w14:paraId="7D41937F" w14:textId="77777777" w:rsidTr="007B4876">
        <w:trPr>
          <w:jc w:val="center"/>
        </w:trPr>
        <w:tc>
          <w:tcPr>
            <w:tcW w:w="14651" w:type="dxa"/>
            <w:gridSpan w:val="4"/>
            <w:tcMar>
              <w:top w:w="72" w:type="dxa"/>
              <w:bottom w:w="72" w:type="dxa"/>
            </w:tcMar>
            <w:vAlign w:val="center"/>
          </w:tcPr>
          <w:bookmarkEnd w:id="0"/>
          <w:p w14:paraId="16D4D023" w14:textId="1E7125D7" w:rsidR="00C63C9B" w:rsidRPr="00021150" w:rsidRDefault="00FE1CFC" w:rsidP="00CA2061">
            <w:pPr>
              <w:pStyle w:val="Heading1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Clothe</w:t>
            </w:r>
            <w:r w:rsidR="001843CA">
              <w:rPr>
                <w:sz w:val="60"/>
                <w:szCs w:val="60"/>
              </w:rPr>
              <w:t>s study</w:t>
            </w:r>
            <w:r>
              <w:rPr>
                <w:sz w:val="60"/>
                <w:szCs w:val="60"/>
              </w:rPr>
              <w:t xml:space="preserve"> </w:t>
            </w:r>
          </w:p>
        </w:tc>
      </w:tr>
      <w:tr w:rsidR="00EB6CA7" w:rsidRPr="009917BB" w14:paraId="247A7F2B" w14:textId="77777777" w:rsidTr="007B4876">
        <w:trPr>
          <w:jc w:val="center"/>
        </w:trPr>
        <w:tc>
          <w:tcPr>
            <w:tcW w:w="14651" w:type="dxa"/>
            <w:gridSpan w:val="4"/>
            <w:shd w:val="clear" w:color="auto" w:fill="7B230B" w:themeFill="accent1" w:themeFillShade="BF"/>
            <w:tcMar>
              <w:top w:w="144" w:type="dxa"/>
              <w:bottom w:w="144" w:type="dxa"/>
            </w:tcMar>
            <w:vAlign w:val="center"/>
          </w:tcPr>
          <w:p w14:paraId="57C46599" w14:textId="6E9E6BE7" w:rsidR="00EB6CA7" w:rsidRPr="009134AE" w:rsidRDefault="001843CA" w:rsidP="00CA2061">
            <w:pPr>
              <w:pStyle w:val="Heading2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how do we take care of our</w:t>
            </w:r>
            <w:r w:rsidR="004574A5">
              <w:rPr>
                <w:sz w:val="40"/>
                <w:szCs w:val="40"/>
              </w:rPr>
              <w:t xml:space="preserve"> </w:t>
            </w:r>
            <w:r w:rsidR="00FE1CFC" w:rsidRPr="00FE1CFC">
              <w:rPr>
                <w:sz w:val="40"/>
                <w:szCs w:val="40"/>
              </w:rPr>
              <w:t>clothes?</w:t>
            </w:r>
          </w:p>
        </w:tc>
      </w:tr>
      <w:tr w:rsidR="00F22537" w:rsidRPr="009917BB" w14:paraId="230818B2" w14:textId="77777777" w:rsidTr="007B4876">
        <w:trPr>
          <w:trHeight w:val="5949"/>
          <w:jc w:val="center"/>
        </w:trPr>
        <w:tc>
          <w:tcPr>
            <w:tcW w:w="8821" w:type="dxa"/>
            <w:gridSpan w:val="2"/>
            <w:tcMar>
              <w:top w:w="360" w:type="dxa"/>
            </w:tcMar>
          </w:tcPr>
          <w:p w14:paraId="7E1DF200" w14:textId="77777777" w:rsidR="007A7AF8" w:rsidRDefault="007A7AF8" w:rsidP="00231B50">
            <w:pPr>
              <w:ind w:firstLine="0"/>
              <w:jc w:val="center"/>
              <w:rPr>
                <w:noProof/>
              </w:rPr>
            </w:pPr>
            <w:bookmarkStart w:id="2" w:name="_Hlk23502811"/>
          </w:p>
          <w:p w14:paraId="077F3107" w14:textId="7A0AF48E" w:rsidR="00974CBE" w:rsidRDefault="00654813" w:rsidP="007A7AF8">
            <w:pPr>
              <w:ind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66784" behindDoc="0" locked="0" layoutInCell="1" allowOverlap="1" wp14:anchorId="6104F295" wp14:editId="2E139A6C">
                  <wp:simplePos x="0" y="0"/>
                  <wp:positionH relativeFrom="column">
                    <wp:posOffset>-248920</wp:posOffset>
                  </wp:positionH>
                  <wp:positionV relativeFrom="paragraph">
                    <wp:posOffset>1426210</wp:posOffset>
                  </wp:positionV>
                  <wp:extent cx="1310738" cy="1169037"/>
                  <wp:effectExtent l="114300" t="133350" r="99060" b="12636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41" t="12627" r="29194" b="20707"/>
                          <a:stretch/>
                        </pic:blipFill>
                        <pic:spPr bwMode="auto">
                          <a:xfrm rot="20894301">
                            <a:off x="0" y="0"/>
                            <a:ext cx="1310738" cy="1169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7AF8">
              <w:rPr>
                <w:noProof/>
              </w:rPr>
              <w:drawing>
                <wp:inline distT="0" distB="0" distL="0" distR="0" wp14:anchorId="5527083A" wp14:editId="54122CA1">
                  <wp:extent cx="3581400" cy="259983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531" b="33153"/>
                          <a:stretch/>
                        </pic:blipFill>
                        <pic:spPr bwMode="auto">
                          <a:xfrm>
                            <a:off x="0" y="0"/>
                            <a:ext cx="3581400" cy="2599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4BCBB6" w14:textId="2701306B" w:rsidR="00CD7712" w:rsidRDefault="00654813" w:rsidP="007A7AF8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Tea,Prisha, Salma and Douglass washing fabric!</w:t>
            </w:r>
          </w:p>
          <w:p w14:paraId="67308622" w14:textId="7AB000B6" w:rsidR="00654813" w:rsidRDefault="00654813" w:rsidP="007A7AF8">
            <w:pPr>
              <w:ind w:firstLine="0"/>
              <w:jc w:val="center"/>
              <w:rPr>
                <w:noProof/>
              </w:rPr>
            </w:pPr>
          </w:p>
          <w:p w14:paraId="752812A6" w14:textId="559D1BF9" w:rsidR="00CD7712" w:rsidRDefault="00CD7712" w:rsidP="007A7AF8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3228B000" wp14:editId="275FF044">
                  <wp:extent cx="4879340" cy="4012125"/>
                  <wp:effectExtent l="0" t="4445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32" t="13208"/>
                          <a:stretch/>
                        </pic:blipFill>
                        <pic:spPr bwMode="auto">
                          <a:xfrm rot="5400000">
                            <a:off x="0" y="0"/>
                            <a:ext cx="4904027" cy="4032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952EDD" w14:textId="6DC2E504" w:rsidR="00974CBE" w:rsidRDefault="008A7DF6" w:rsidP="00472BF3">
            <w:pPr>
              <w:tabs>
                <w:tab w:val="left" w:pos="5375"/>
              </w:tabs>
              <w:ind w:firstLine="0"/>
              <w:rPr>
                <w:noProof/>
              </w:rPr>
            </w:pPr>
            <w:r>
              <w:rPr>
                <w:noProof/>
              </w:rPr>
              <w:t>Special thanks to Mrs. Miriam (Laundromat Manager) for having us!</w:t>
            </w:r>
          </w:p>
          <w:p w14:paraId="0A6D4D45" w14:textId="0768B9D1" w:rsidR="00F75B07" w:rsidRPr="009C4A12" w:rsidRDefault="00974CBE" w:rsidP="007A7AF8">
            <w:pPr>
              <w:tabs>
                <w:tab w:val="left" w:pos="5375"/>
              </w:tabs>
              <w:ind w:firstLine="0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</w:tc>
        <w:tc>
          <w:tcPr>
            <w:tcW w:w="5830" w:type="dxa"/>
            <w:gridSpan w:val="2"/>
            <w:tcMar>
              <w:top w:w="360" w:type="dxa"/>
            </w:tcMar>
          </w:tcPr>
          <w:p w14:paraId="22707112" w14:textId="7B3E5625" w:rsidR="00E707FC" w:rsidRPr="008857C6" w:rsidRDefault="002C7324" w:rsidP="00844CBA">
            <w:pPr>
              <w:ind w:firstLine="0"/>
              <w:rPr>
                <w:noProof/>
              </w:rPr>
            </w:pPr>
            <w:r w:rsidRPr="008857C6">
              <w:t>Hello Families,</w:t>
            </w:r>
          </w:p>
          <w:p w14:paraId="778069A5" w14:textId="1C3C455A" w:rsidR="00375221" w:rsidRDefault="00EA3292" w:rsidP="002F4C41">
            <w:pPr>
              <w:ind w:firstLine="0"/>
            </w:pPr>
            <w:r w:rsidRPr="008857C6">
              <w:t xml:space="preserve">The students </w:t>
            </w:r>
            <w:r w:rsidR="008A7DF6">
              <w:t xml:space="preserve">had a blast </w:t>
            </w:r>
            <w:r w:rsidR="005176F5">
              <w:t>learn</w:t>
            </w:r>
            <w:r w:rsidR="008A7DF6">
              <w:t>ing</w:t>
            </w:r>
            <w:r w:rsidR="005176F5">
              <w:t xml:space="preserve"> how to </w:t>
            </w:r>
            <w:r w:rsidR="00D4166B">
              <w:t xml:space="preserve">take care </w:t>
            </w:r>
            <w:r w:rsidR="00D24703">
              <w:t xml:space="preserve">of </w:t>
            </w:r>
            <w:r w:rsidR="00D4166B">
              <w:t>clothes</w:t>
            </w:r>
            <w:r w:rsidR="008A7DF6">
              <w:t>!</w:t>
            </w:r>
            <w:r w:rsidR="00375221">
              <w:t xml:space="preserve"> When asked, “How do you take care of clothes?” The answers were </w:t>
            </w:r>
            <w:r w:rsidR="004E60B5">
              <w:t>just fantastic</w:t>
            </w:r>
            <w:r w:rsidR="00375221">
              <w:t>!</w:t>
            </w:r>
          </w:p>
          <w:p w14:paraId="5836448A" w14:textId="4A250AD9" w:rsidR="008A7DF6" w:rsidRDefault="008A7DF6" w:rsidP="002F4C41">
            <w:pPr>
              <w:ind w:firstLine="0"/>
            </w:pPr>
            <w:proofErr w:type="spellStart"/>
            <w:r>
              <w:t>Prisha</w:t>
            </w:r>
            <w:proofErr w:type="spellEnd"/>
            <w:r>
              <w:t>-</w:t>
            </w:r>
            <w:r w:rsidR="00375221">
              <w:t xml:space="preserve"> </w:t>
            </w:r>
            <w:r>
              <w:t>“You have to wash your clothes when it gets dirty</w:t>
            </w:r>
            <w:r w:rsidR="00375221">
              <w:t xml:space="preserve"> with</w:t>
            </w:r>
            <w:r w:rsidR="000C7441">
              <w:t xml:space="preserve"> soap powder to get them clean</w:t>
            </w:r>
            <w:r>
              <w:t>!”</w:t>
            </w:r>
          </w:p>
          <w:p w14:paraId="494E7363" w14:textId="77777777" w:rsidR="008A7DF6" w:rsidRDefault="008A7DF6" w:rsidP="002F4C41">
            <w:pPr>
              <w:ind w:firstLine="0"/>
            </w:pPr>
            <w:r>
              <w:t>Liam- “You have to wash your body in the shower before you put clean clothes on!”</w:t>
            </w:r>
          </w:p>
          <w:p w14:paraId="49669C19" w14:textId="3B0087BB" w:rsidR="008A7DF6" w:rsidRDefault="008A7DF6" w:rsidP="002F4C41">
            <w:pPr>
              <w:ind w:firstLine="0"/>
            </w:pPr>
            <w:r>
              <w:t>Otto</w:t>
            </w:r>
            <w:r w:rsidR="00375221">
              <w:t>- “</w:t>
            </w:r>
            <w:r>
              <w:t xml:space="preserve">If someone clothes are dirty give them a fist pump </w:t>
            </w:r>
            <w:r w:rsidR="00375221">
              <w:t xml:space="preserve">to still show them love </w:t>
            </w:r>
            <w:r>
              <w:t>and tell them they can</w:t>
            </w:r>
            <w:r w:rsidR="00375221">
              <w:t xml:space="preserve"> </w:t>
            </w:r>
            <w:r>
              <w:t xml:space="preserve">wash their clothes with their hands in a bucket, then when </w:t>
            </w:r>
            <w:r w:rsidR="00375221">
              <w:t>their clothes are</w:t>
            </w:r>
            <w:r>
              <w:t xml:space="preserve"> clean you can hug them! Oh, and you have to fold yo</w:t>
            </w:r>
            <w:r w:rsidR="00375221">
              <w:t>u</w:t>
            </w:r>
            <w:r>
              <w:t xml:space="preserve">r clothes and put </w:t>
            </w:r>
            <w:r w:rsidR="00375221">
              <w:t>them</w:t>
            </w:r>
            <w:r>
              <w:t xml:space="preserve"> on a shelf!”</w:t>
            </w:r>
          </w:p>
          <w:p w14:paraId="4BB17EAB" w14:textId="77777777" w:rsidR="00375221" w:rsidRDefault="008A7DF6" w:rsidP="002F4C41">
            <w:pPr>
              <w:ind w:firstLine="0"/>
            </w:pPr>
            <w:r>
              <w:t>Gabriella-</w:t>
            </w:r>
            <w:r w:rsidR="00375221">
              <w:t xml:space="preserve"> </w:t>
            </w:r>
            <w:r>
              <w:t>“You have to put your clothes in the closet to hang!”</w:t>
            </w:r>
            <w:r w:rsidR="00D4166B">
              <w:t xml:space="preserve"> </w:t>
            </w:r>
          </w:p>
          <w:p w14:paraId="284E0399" w14:textId="77777777" w:rsidR="00D943E4" w:rsidRDefault="00375221" w:rsidP="002F4C41">
            <w:pPr>
              <w:ind w:firstLine="0"/>
            </w:pPr>
            <w:r>
              <w:t xml:space="preserve">Asher and </w:t>
            </w:r>
            <w:proofErr w:type="spellStart"/>
            <w:r>
              <w:t>Marieme</w:t>
            </w:r>
            <w:proofErr w:type="spellEnd"/>
            <w:r w:rsidR="00162D66">
              <w:t>- “</w:t>
            </w:r>
            <w:r>
              <w:t>You can iron your clothes!”</w:t>
            </w:r>
          </w:p>
          <w:p w14:paraId="05330A61" w14:textId="1C920885" w:rsidR="00375221" w:rsidRDefault="00D943E4" w:rsidP="002F4C41">
            <w:pPr>
              <w:ind w:firstLine="0"/>
            </w:pPr>
            <w:r>
              <w:t>Bram- My Mom taught me how to fold a shirt you put one side and swish it and then the other side and swish it, then fold it in half!”</w:t>
            </w:r>
            <w:r w:rsidR="00D4166B">
              <w:t xml:space="preserve"> </w:t>
            </w:r>
            <w:r>
              <w:t>He also demonstrated for the class! Thanks for teaching him how to fold Michelle! Love it!</w:t>
            </w:r>
          </w:p>
          <w:p w14:paraId="4B8A1030" w14:textId="36E15B18" w:rsidR="004E60B5" w:rsidRDefault="000C7441" w:rsidP="002F4C41">
            <w:pPr>
              <w:ind w:firstLine="0"/>
            </w:pPr>
            <w:r>
              <w:t>S</w:t>
            </w:r>
            <w:r w:rsidR="00D4166B">
              <w:t xml:space="preserve">tudents talked about cleaning the dirty clothes </w:t>
            </w:r>
            <w:r>
              <w:t>using</w:t>
            </w:r>
            <w:r w:rsidR="00D4166B">
              <w:t xml:space="preserve"> the three kinds of soap (powder, liquid, and solid bar) at the water table. (See pic on </w:t>
            </w:r>
            <w:r w:rsidR="00DD19ED">
              <w:t>left.)</w:t>
            </w:r>
            <w:r w:rsidR="004E60B5">
              <w:t xml:space="preserve"> Participating in science experiments- which soap creates the most bubbles? </w:t>
            </w:r>
            <w:r>
              <w:t>Note: Students found that bar soap creates the most bubbles!</w:t>
            </w:r>
          </w:p>
          <w:p w14:paraId="52710E55" w14:textId="0A9BCD32" w:rsidR="00D4166B" w:rsidRDefault="00DD19ED" w:rsidP="002F4C41">
            <w:pPr>
              <w:ind w:firstLine="0"/>
            </w:pPr>
            <w:r>
              <w:t>Students</w:t>
            </w:r>
            <w:r w:rsidR="00D4166B">
              <w:t xml:space="preserve"> </w:t>
            </w:r>
            <w:r>
              <w:t>d</w:t>
            </w:r>
            <w:r w:rsidR="00D4166B">
              <w:t xml:space="preserve">emonstrated the process of hanging clean clothes to dry on a clothesline.  </w:t>
            </w:r>
          </w:p>
          <w:p w14:paraId="03296A65" w14:textId="6757A9D1" w:rsidR="002C655A" w:rsidRDefault="00DD19ED" w:rsidP="000F426B">
            <w:pPr>
              <w:ind w:firstLine="0"/>
            </w:pPr>
            <w:r>
              <w:t xml:space="preserve">To further explore </w:t>
            </w:r>
            <w:r w:rsidR="00F12DBE">
              <w:t xml:space="preserve">our investigation, </w:t>
            </w:r>
            <w:r>
              <w:t xml:space="preserve">students visited our neighborhood </w:t>
            </w:r>
            <w:r w:rsidR="00F12DBE">
              <w:t>l</w:t>
            </w:r>
            <w:r>
              <w:t>aundromat!</w:t>
            </w:r>
            <w:r w:rsidR="00F12DBE">
              <w:t>!</w:t>
            </w:r>
            <w:r>
              <w:t xml:space="preserve"> </w:t>
            </w:r>
            <w:r w:rsidR="00F12DBE">
              <w:t>Students</w:t>
            </w:r>
            <w:r>
              <w:t xml:space="preserve"> </w:t>
            </w:r>
            <w:r w:rsidR="00F12DBE">
              <w:t>h</w:t>
            </w:r>
            <w:r w:rsidR="000F426B">
              <w:t xml:space="preserve">ad </w:t>
            </w:r>
            <w:r w:rsidR="00375221">
              <w:t xml:space="preserve">a </w:t>
            </w:r>
            <w:r w:rsidR="00162D66">
              <w:t>hand</w:t>
            </w:r>
            <w:r w:rsidR="000F426B">
              <w:t xml:space="preserve">- on experience to a self-service coin </w:t>
            </w:r>
            <w:r w:rsidR="00F12DBE">
              <w:t>washing machine</w:t>
            </w:r>
            <w:r w:rsidR="002C655A">
              <w:t xml:space="preserve"> and </w:t>
            </w:r>
            <w:r w:rsidR="00F12DBE">
              <w:t>dryer</w:t>
            </w:r>
            <w:r w:rsidR="002C655A">
              <w:t>. Students learned about coins/</w:t>
            </w:r>
            <w:r w:rsidR="00F12DBE">
              <w:t xml:space="preserve"> change machine</w:t>
            </w:r>
            <w:r w:rsidR="002C655A">
              <w:t>, water temperature hot, warm and cold, the difference between washer and dryers, used sense of smell choosing best fabric softener and dryer sheets lol</w:t>
            </w:r>
            <w:r w:rsidR="004E60B5">
              <w:t xml:space="preserve"> even met a few friendly customers... btw the customers and manager didn’t want to take a picture so early in the morning lol! </w:t>
            </w:r>
            <w:r w:rsidR="002C655A">
              <w:t xml:space="preserve"> </w:t>
            </w:r>
          </w:p>
          <w:p w14:paraId="0F3B6824" w14:textId="5D1D13CF" w:rsidR="002C655A" w:rsidRDefault="002C655A" w:rsidP="000F426B">
            <w:pPr>
              <w:ind w:firstLine="0"/>
            </w:pPr>
            <w:r w:rsidRPr="002C655A">
              <w:t>P</w:t>
            </w:r>
            <w:r>
              <w:t>arents p</w:t>
            </w:r>
            <w:r w:rsidRPr="002C655A">
              <w:t xml:space="preserve">lease review </w:t>
            </w:r>
            <w:r w:rsidR="00375221">
              <w:t xml:space="preserve">the following </w:t>
            </w:r>
            <w:r w:rsidRPr="002C655A">
              <w:t>questions at home!!</w:t>
            </w:r>
          </w:p>
          <w:p w14:paraId="1B6FC835" w14:textId="74AA8148" w:rsidR="002F4C41" w:rsidRPr="008857C6" w:rsidRDefault="00375221" w:rsidP="000F426B">
            <w:pPr>
              <w:ind w:firstLine="0"/>
            </w:pPr>
            <w:r>
              <w:t>“</w:t>
            </w:r>
            <w:r w:rsidR="002C655A">
              <w:t>Do you know the name of a place with many washers and dryers in one room?</w:t>
            </w:r>
            <w:r>
              <w:t>”</w:t>
            </w:r>
            <w:r w:rsidR="000F426B">
              <w:t xml:space="preserve"> </w:t>
            </w:r>
          </w:p>
          <w:p w14:paraId="0CCA2240" w14:textId="60628789" w:rsidR="006D710A" w:rsidRDefault="002C655A" w:rsidP="002F4C41">
            <w:pPr>
              <w:ind w:firstLine="0"/>
            </w:pPr>
            <w:r w:rsidRPr="002C655A">
              <w:t xml:space="preserve">“How was your trip to the laundromat? What did you see? What did you do? How did you get there? </w:t>
            </w:r>
          </w:p>
          <w:p w14:paraId="25C9456C" w14:textId="77532592" w:rsidR="00375221" w:rsidRDefault="006D710A" w:rsidP="002F4C41">
            <w:pPr>
              <w:ind w:firstLine="0"/>
            </w:pPr>
            <w:r>
              <w:t>“What</w:t>
            </w:r>
            <w:r w:rsidR="00D4166B">
              <w:t xml:space="preserve"> would you do if your clothes tore and needed to be mended?”  Have your child explain the vocabulary mend</w:t>
            </w:r>
            <w:r w:rsidR="00D4166B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="0012332E">
              <w:t xml:space="preserve"> Introducing- Sewing next week!</w:t>
            </w:r>
          </w:p>
          <w:p w14:paraId="4C1B55FA" w14:textId="551B3D91" w:rsidR="00375221" w:rsidRDefault="0057438E" w:rsidP="002F4C41">
            <w:pPr>
              <w:ind w:firstLine="0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70880" behindDoc="0" locked="0" layoutInCell="1" allowOverlap="1" wp14:anchorId="6C63CC66" wp14:editId="06B73F19">
                  <wp:simplePos x="0" y="0"/>
                  <wp:positionH relativeFrom="column">
                    <wp:posOffset>-5398605</wp:posOffset>
                  </wp:positionH>
                  <wp:positionV relativeFrom="paragraph">
                    <wp:posOffset>143139</wp:posOffset>
                  </wp:positionV>
                  <wp:extent cx="3556000" cy="4740910"/>
                  <wp:effectExtent l="0" t="0" r="6350" b="254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0" cy="474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3C06">
              <w:rPr>
                <w:noProof/>
              </w:rPr>
              <w:drawing>
                <wp:inline distT="0" distB="0" distL="0" distR="0" wp14:anchorId="02D10A55" wp14:editId="64C5EE2B">
                  <wp:extent cx="2648197" cy="1802130"/>
                  <wp:effectExtent l="0" t="0" r="0" b="762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126" cy="182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884691" w14:textId="398FED41" w:rsidR="00413ECF" w:rsidRPr="008857C6" w:rsidRDefault="00FB72AE" w:rsidP="003A7F41">
            <w:pPr>
              <w:ind w:firstLine="0"/>
            </w:pPr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3913D0A0" wp14:editId="5EBACF99">
                  <wp:simplePos x="0" y="0"/>
                  <wp:positionH relativeFrom="column">
                    <wp:posOffset>-5880100</wp:posOffset>
                  </wp:positionH>
                  <wp:positionV relativeFrom="paragraph">
                    <wp:posOffset>3754120</wp:posOffset>
                  </wp:positionV>
                  <wp:extent cx="2483485" cy="1599565"/>
                  <wp:effectExtent l="80010" t="53340" r="73025" b="53975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228131">
                            <a:off x="0" y="0"/>
                            <a:ext cx="2483485" cy="159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9856" behindDoc="0" locked="0" layoutInCell="1" allowOverlap="1" wp14:anchorId="66252191" wp14:editId="74EC19DF">
                  <wp:simplePos x="0" y="0"/>
                  <wp:positionH relativeFrom="column">
                    <wp:posOffset>-1822215</wp:posOffset>
                  </wp:positionH>
                  <wp:positionV relativeFrom="paragraph">
                    <wp:posOffset>1109219</wp:posOffset>
                  </wp:positionV>
                  <wp:extent cx="2357886" cy="1851660"/>
                  <wp:effectExtent l="171450" t="228600" r="137795" b="22479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83463">
                            <a:off x="0" y="0"/>
                            <a:ext cx="2360810" cy="1853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23B8AB24" wp14:editId="1E4420F7">
                  <wp:simplePos x="0" y="0"/>
                  <wp:positionH relativeFrom="column">
                    <wp:posOffset>-3728580</wp:posOffset>
                  </wp:positionH>
                  <wp:positionV relativeFrom="paragraph">
                    <wp:posOffset>3506429</wp:posOffset>
                  </wp:positionV>
                  <wp:extent cx="4189351" cy="3142013"/>
                  <wp:effectExtent l="0" t="0" r="1905" b="127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5184" cy="3146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3C06">
              <w:t xml:space="preserve">Gabriella and Kayla created a </w:t>
            </w:r>
            <w:r w:rsidR="007B3B54">
              <w:t>get</w:t>
            </w:r>
            <w:r w:rsidR="003A7F41">
              <w:t>-</w:t>
            </w:r>
            <w:r w:rsidR="007B3B54">
              <w:t>w</w:t>
            </w:r>
            <w:r w:rsidR="003A7F41">
              <w:t>ell</w:t>
            </w:r>
            <w:r w:rsidR="00863C06">
              <w:t xml:space="preserve"> card</w:t>
            </w:r>
            <w:r w:rsidR="007B3B54">
              <w:t xml:space="preserve"> with </w:t>
            </w:r>
            <w:r w:rsidR="00863C06">
              <w:t xml:space="preserve">envelope for </w:t>
            </w:r>
            <w:r w:rsidR="003A7F41">
              <w:t xml:space="preserve">their friend </w:t>
            </w:r>
            <w:r w:rsidR="00863C06">
              <w:t xml:space="preserve">Farah! </w:t>
            </w:r>
            <w:r w:rsidR="007B3B54">
              <w:t>Very thoughtful</w:t>
            </w:r>
            <w:r w:rsidR="00863C06">
              <w:t>!</w:t>
            </w:r>
            <w:r w:rsidR="00CD7712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5760" behindDoc="0" locked="0" layoutInCell="1" allowOverlap="1" wp14:anchorId="4E90263D" wp14:editId="7C1CDDBD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577850</wp:posOffset>
                      </wp:positionV>
                      <wp:extent cx="2820670" cy="6124575"/>
                      <wp:effectExtent l="0" t="0" r="17780" b="2857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0670" cy="6124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B70C4D" w14:textId="0D3067FF" w:rsidR="00CD7712" w:rsidRDefault="00375221" w:rsidP="00CD7712">
                                  <w:r w:rsidRPr="0037522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7890BA" wp14:editId="5F8658E4">
                                        <wp:extent cx="1423670" cy="2855595"/>
                                        <wp:effectExtent l="0" t="0" r="5080" b="1905"/>
                                        <wp:docPr id="43" name="Picture 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3670" cy="28555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8A7DF6">
                                    <w:t xml:space="preserve"> </w:t>
                                  </w:r>
                                  <w:r w:rsidR="00CD7712">
                                    <w:t>Marieme -Zeyna- “I made a bow using ribbon and a clothespin!” (Items used are from our</w:t>
                                  </w:r>
                                  <w:r w:rsidR="007B3B54">
                                    <w:t xml:space="preserve"> “L</w:t>
                                  </w:r>
                                  <w:r w:rsidR="00CD7712">
                                    <w:t xml:space="preserve">oose </w:t>
                                  </w:r>
                                  <w:r w:rsidR="007B3B54">
                                    <w:t>P</w:t>
                                  </w:r>
                                  <w:r w:rsidR="00CD7712">
                                    <w:t xml:space="preserve">arts </w:t>
                                  </w:r>
                                  <w:r w:rsidR="007B3B54">
                                    <w:t>C</w:t>
                                  </w:r>
                                  <w:r w:rsidR="00CD7712">
                                    <w:t>ollection</w:t>
                                  </w:r>
                                  <w:r w:rsidR="007B3B54">
                                    <w:t>”</w:t>
                                  </w:r>
                                  <w:r w:rsidR="00CD7712">
                                    <w:t>.)</w:t>
                                  </w:r>
                                </w:p>
                                <w:p w14:paraId="413CFF55" w14:textId="2B9F20C7" w:rsidR="00CD7712" w:rsidRDefault="00CD7712" w:rsidP="00CD771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E545C0" wp14:editId="022340B2">
                                        <wp:extent cx="1783715" cy="2009775"/>
                                        <wp:effectExtent l="134620" t="151130" r="122555" b="141605"/>
                                        <wp:docPr id="44" name="Picture 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4889666">
                                                  <a:off x="0" y="0"/>
                                                  <a:ext cx="1783715" cy="2009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>Viaan and Douglass-</w:t>
                                  </w:r>
                                  <w:r w:rsidR="007B3B54">
                                    <w:t xml:space="preserve"> “</w:t>
                                  </w:r>
                                  <w:r>
                                    <w:t>Wow the bubbles are warm because it’s getting the dirt out</w:t>
                                  </w:r>
                                  <w:r w:rsidR="007B3B54">
                                    <w:t xml:space="preserve"> of the clothes!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90263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41pt;margin-top:45.5pt;width:222.1pt;height:482.2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">
                      <v:textbox>
                        <w:txbxContent>
                          <w:p w14:paraId="7BB70C4D" w14:textId="0D3067FF" w:rsidR="00CD7712" w:rsidRDefault="00375221" w:rsidP="00CD7712">
                            <w:r w:rsidRPr="00375221">
                              <w:drawing>
                                <wp:inline distT="0" distB="0" distL="0" distR="0" wp14:anchorId="7A7890BA" wp14:editId="5F8658E4">
                                  <wp:extent cx="1423670" cy="2855595"/>
                                  <wp:effectExtent l="0" t="0" r="5080" b="190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3670" cy="285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A7DF6">
                              <w:t xml:space="preserve"> </w:t>
                            </w:r>
                            <w:proofErr w:type="spellStart"/>
                            <w:r w:rsidR="00CD7712">
                              <w:t>Marieme</w:t>
                            </w:r>
                            <w:proofErr w:type="spellEnd"/>
                            <w:r w:rsidR="00CD7712">
                              <w:t xml:space="preserve"> -</w:t>
                            </w:r>
                            <w:proofErr w:type="spellStart"/>
                            <w:r w:rsidR="00CD7712">
                              <w:t>Zeyna</w:t>
                            </w:r>
                            <w:proofErr w:type="spellEnd"/>
                            <w:r w:rsidR="00CD7712">
                              <w:t>- “I made a bow using ribbon and a clothespin!” (Items use</w:t>
                            </w:r>
                            <w:bookmarkStart w:id="4" w:name="_GoBack"/>
                            <w:bookmarkEnd w:id="4"/>
                            <w:r w:rsidR="00CD7712">
                              <w:t>d are from our</w:t>
                            </w:r>
                            <w:r w:rsidR="007B3B54">
                              <w:t xml:space="preserve"> “L</w:t>
                            </w:r>
                            <w:r w:rsidR="00CD7712">
                              <w:t xml:space="preserve">oose </w:t>
                            </w:r>
                            <w:r w:rsidR="007B3B54">
                              <w:t>P</w:t>
                            </w:r>
                            <w:r w:rsidR="00CD7712">
                              <w:t xml:space="preserve">arts </w:t>
                            </w:r>
                            <w:r w:rsidR="007B3B54">
                              <w:t>C</w:t>
                            </w:r>
                            <w:r w:rsidR="00CD7712">
                              <w:t>ollection</w:t>
                            </w:r>
                            <w:r w:rsidR="007B3B54">
                              <w:t>”</w:t>
                            </w:r>
                            <w:r w:rsidR="00CD7712">
                              <w:t>.)</w:t>
                            </w:r>
                          </w:p>
                          <w:p w14:paraId="413CFF55" w14:textId="2B9F20C7" w:rsidR="00CD7712" w:rsidRDefault="00CD7712" w:rsidP="00CD771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E545C0" wp14:editId="022340B2">
                                  <wp:extent cx="1783715" cy="2009775"/>
                                  <wp:effectExtent l="134620" t="151130" r="122555" b="14160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4889666">
                                            <a:off x="0" y="0"/>
                                            <a:ext cx="1783715" cy="2009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>
                              <w:t>Viaan</w:t>
                            </w:r>
                            <w:proofErr w:type="spellEnd"/>
                            <w:r>
                              <w:t xml:space="preserve"> and Douglass-</w:t>
                            </w:r>
                            <w:r w:rsidR="007B3B54">
                              <w:t xml:space="preserve"> “</w:t>
                            </w:r>
                            <w:r>
                              <w:t>Wow the bubbles are warm because it’s getting the dirt out</w:t>
                            </w:r>
                            <w:r w:rsidR="007B3B54">
                              <w:t xml:space="preserve"> of the clothes!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bookmarkEnd w:id="2"/>
      <w:tr w:rsidR="00F22537" w:rsidRPr="009917BB" w14:paraId="5A552432" w14:textId="77777777" w:rsidTr="00AE7739">
        <w:trPr>
          <w:trHeight w:val="51"/>
          <w:jc w:val="center"/>
        </w:trPr>
        <w:tc>
          <w:tcPr>
            <w:tcW w:w="14651" w:type="dxa"/>
            <w:gridSpan w:val="4"/>
            <w:tcBorders>
              <w:bottom w:val="single" w:sz="4" w:space="0" w:color="auto"/>
            </w:tcBorders>
            <w:tcMar>
              <w:top w:w="29" w:type="dxa"/>
              <w:bottom w:w="86" w:type="dxa"/>
            </w:tcMar>
          </w:tcPr>
          <w:p w14:paraId="36E06A27" w14:textId="6B934B2D" w:rsidR="00412F9C" w:rsidRPr="00413ECF" w:rsidRDefault="00FA4B52" w:rsidP="006C38AE">
            <w:pPr>
              <w:ind w:firstLine="0"/>
              <w:rPr>
                <w:color w:val="0070C0"/>
                <w:sz w:val="22"/>
                <w:szCs w:val="22"/>
              </w:rPr>
            </w:pPr>
            <w:r w:rsidRPr="00FA4B52">
              <w:rPr>
                <w:color w:val="0070C0"/>
                <w:sz w:val="22"/>
                <w:szCs w:val="22"/>
              </w:rPr>
              <w:lastRenderedPageBreak/>
              <w:t xml:space="preserve">House of </w:t>
            </w:r>
            <w:r w:rsidR="007B3B54">
              <w:rPr>
                <w:color w:val="0070C0"/>
                <w:sz w:val="22"/>
                <w:szCs w:val="22"/>
              </w:rPr>
              <w:t>Respect</w:t>
            </w:r>
            <w:r w:rsidRPr="00FA4B52">
              <w:rPr>
                <w:color w:val="0070C0"/>
                <w:sz w:val="22"/>
                <w:szCs w:val="22"/>
              </w:rPr>
              <w:t xml:space="preserve"> stopped by to explain how they are </w:t>
            </w:r>
            <w:r w:rsidR="007B3B54">
              <w:rPr>
                <w:color w:val="0070C0"/>
                <w:sz w:val="22"/>
                <w:szCs w:val="22"/>
              </w:rPr>
              <w:t>helping</w:t>
            </w:r>
            <w:r w:rsidRPr="00FA4B52">
              <w:rPr>
                <w:color w:val="0070C0"/>
                <w:sz w:val="22"/>
                <w:szCs w:val="22"/>
              </w:rPr>
              <w:t xml:space="preserve"> to save penguins by collecting pennies! Please bring </w:t>
            </w:r>
            <w:r w:rsidR="007B3B54">
              <w:rPr>
                <w:color w:val="0070C0"/>
                <w:sz w:val="22"/>
                <w:szCs w:val="22"/>
              </w:rPr>
              <w:t xml:space="preserve">in your change to </w:t>
            </w:r>
            <w:r w:rsidRPr="00FA4B52">
              <w:rPr>
                <w:color w:val="0070C0"/>
                <w:sz w:val="22"/>
                <w:szCs w:val="22"/>
              </w:rPr>
              <w:t>school!</w:t>
            </w:r>
            <w:r w:rsidR="007B3B54">
              <w:rPr>
                <w:color w:val="0070C0"/>
                <w:sz w:val="22"/>
                <w:szCs w:val="22"/>
              </w:rPr>
              <w:t xml:space="preserve"> </w:t>
            </w:r>
          </w:p>
        </w:tc>
      </w:tr>
      <w:tr w:rsidR="00C63C9B" w:rsidRPr="009917BB" w14:paraId="627F0F79" w14:textId="77777777" w:rsidTr="0042314B">
        <w:trPr>
          <w:trHeight w:val="2512"/>
          <w:jc w:val="center"/>
        </w:trPr>
        <w:tc>
          <w:tcPr>
            <w:tcW w:w="4798" w:type="dxa"/>
            <w:tcBorders>
              <w:top w:val="single" w:sz="4" w:space="0" w:color="auto"/>
            </w:tcBorders>
            <w:tcMar>
              <w:top w:w="115" w:type="dxa"/>
              <w:bottom w:w="115" w:type="dxa"/>
            </w:tcMar>
            <w:vAlign w:val="center"/>
          </w:tcPr>
          <w:p w14:paraId="0F5A7DB1" w14:textId="75CB33D1" w:rsidR="00944618" w:rsidRPr="00944618" w:rsidRDefault="005C6672" w:rsidP="00F15DAE">
            <w:pPr>
              <w:pStyle w:val="Images"/>
              <w:rPr>
                <w:b/>
                <w:bCs/>
              </w:rPr>
            </w:pPr>
            <w:r>
              <w:drawing>
                <wp:inline distT="0" distB="0" distL="0" distR="0" wp14:anchorId="0F8FD6F5" wp14:editId="1C363C90">
                  <wp:extent cx="1981200" cy="17526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9" w:type="dxa"/>
            <w:gridSpan w:val="2"/>
            <w:tcBorders>
              <w:top w:val="single" w:sz="4" w:space="0" w:color="auto"/>
            </w:tcBorders>
            <w:tcMar>
              <w:top w:w="115" w:type="dxa"/>
              <w:bottom w:w="115" w:type="dxa"/>
            </w:tcMar>
            <w:vAlign w:val="center"/>
          </w:tcPr>
          <w:p w14:paraId="32AA0698" w14:textId="77777777" w:rsidR="00AC4254" w:rsidRDefault="00EA6EDB" w:rsidP="00AE7739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494A7282" wp14:editId="661A2B94">
                  <wp:extent cx="1727308" cy="2849786"/>
                  <wp:effectExtent l="0" t="8573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37532" cy="2866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949584" w14:textId="020C7325" w:rsidR="006022F6" w:rsidRPr="00AC4254" w:rsidRDefault="006022F6" w:rsidP="00AE7739">
            <w:pPr>
              <w:ind w:firstLine="0"/>
            </w:pPr>
          </w:p>
        </w:tc>
        <w:tc>
          <w:tcPr>
            <w:tcW w:w="5054" w:type="dxa"/>
            <w:tcBorders>
              <w:top w:val="single" w:sz="4" w:space="0" w:color="auto"/>
            </w:tcBorders>
            <w:tcMar>
              <w:top w:w="115" w:type="dxa"/>
              <w:bottom w:w="115" w:type="dxa"/>
            </w:tcMar>
            <w:vAlign w:val="center"/>
          </w:tcPr>
          <w:p w14:paraId="4EADAABD" w14:textId="16591203" w:rsidR="00DE58BC" w:rsidRDefault="00AE7739" w:rsidP="00A93B42">
            <w:pPr>
              <w:pStyle w:val="Images"/>
              <w:jc w:val="center"/>
            </w:pPr>
            <w:r>
              <w:drawing>
                <wp:anchor distT="0" distB="0" distL="114300" distR="114300" simplePos="0" relativeHeight="251762688" behindDoc="1" locked="0" layoutInCell="1" allowOverlap="1" wp14:anchorId="46F9D8AA" wp14:editId="15CF76B8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-397510</wp:posOffset>
                  </wp:positionV>
                  <wp:extent cx="2857500" cy="1247775"/>
                  <wp:effectExtent l="0" t="0" r="0" b="952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024"/>
                          <a:stretch/>
                        </pic:blipFill>
                        <pic:spPr bwMode="auto">
                          <a:xfrm>
                            <a:off x="0" y="0"/>
                            <a:ext cx="2857500" cy="1247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38B4DA" w14:textId="07E3E7D9" w:rsidR="00C63C9B" w:rsidRPr="009917BB" w:rsidRDefault="00C63C9B" w:rsidP="00A93B42">
            <w:pPr>
              <w:pStyle w:val="Images"/>
              <w:jc w:val="center"/>
            </w:pPr>
          </w:p>
        </w:tc>
      </w:tr>
      <w:tr w:rsidR="00C63C9B" w:rsidRPr="0042314B" w14:paraId="5FA2C257" w14:textId="77777777" w:rsidTr="007B4876">
        <w:trPr>
          <w:jc w:val="center"/>
        </w:trPr>
        <w:tc>
          <w:tcPr>
            <w:tcW w:w="4798" w:type="dxa"/>
            <w:tcBorders>
              <w:right w:val="single" w:sz="4" w:space="0" w:color="auto"/>
            </w:tcBorders>
          </w:tcPr>
          <w:p w14:paraId="447E5C96" w14:textId="77777777" w:rsidR="00162D66" w:rsidRDefault="00D4166B" w:rsidP="00BC591A">
            <w:pPr>
              <w:ind w:firstLine="0"/>
              <w:rPr>
                <w:sz w:val="18"/>
                <w:szCs w:val="18"/>
              </w:rPr>
            </w:pPr>
            <w:r w:rsidRPr="00E329DE">
              <w:rPr>
                <w:sz w:val="18"/>
                <w:szCs w:val="18"/>
              </w:rPr>
              <w:t>`</w:t>
            </w:r>
            <w:r w:rsidR="006D04B9" w:rsidRPr="00E329DE">
              <w:rPr>
                <w:sz w:val="18"/>
                <w:szCs w:val="18"/>
              </w:rPr>
              <w:t>Picture retake</w:t>
            </w:r>
            <w:r w:rsidR="00AE7739" w:rsidRPr="00E329DE">
              <w:rPr>
                <w:sz w:val="18"/>
                <w:szCs w:val="18"/>
              </w:rPr>
              <w:t xml:space="preserve"> Monday</w:t>
            </w:r>
            <w:r w:rsidR="006D04B9" w:rsidRPr="00E329DE">
              <w:rPr>
                <w:sz w:val="18"/>
                <w:szCs w:val="18"/>
              </w:rPr>
              <w:t xml:space="preserve"> January 27</w:t>
            </w:r>
            <w:r w:rsidR="006D04B9" w:rsidRPr="00E329DE">
              <w:rPr>
                <w:sz w:val="18"/>
                <w:szCs w:val="18"/>
                <w:vertAlign w:val="superscript"/>
              </w:rPr>
              <w:t>th</w:t>
            </w:r>
            <w:r w:rsidR="006D04B9" w:rsidRPr="00E329DE">
              <w:rPr>
                <w:sz w:val="18"/>
                <w:szCs w:val="18"/>
              </w:rPr>
              <w:t>!!</w:t>
            </w:r>
            <w:r w:rsidR="004B11A7" w:rsidRPr="00E329DE">
              <w:rPr>
                <w:sz w:val="18"/>
                <w:szCs w:val="18"/>
              </w:rPr>
              <w:t xml:space="preserve"> </w:t>
            </w:r>
          </w:p>
          <w:p w14:paraId="3F816D99" w14:textId="0C62C724" w:rsidR="004F6C59" w:rsidRPr="00C73DB2" w:rsidRDefault="00BC591A" w:rsidP="00BC591A">
            <w:pPr>
              <w:ind w:firstLine="0"/>
              <w:rPr>
                <w:color w:val="FF0000"/>
                <w:sz w:val="18"/>
                <w:szCs w:val="18"/>
              </w:rPr>
            </w:pPr>
            <w:r w:rsidRPr="00E329DE">
              <w:rPr>
                <w:sz w:val="18"/>
                <w:szCs w:val="18"/>
              </w:rPr>
              <w:t xml:space="preserve"> </w:t>
            </w:r>
            <w:r w:rsidR="00162D66">
              <w:rPr>
                <w:sz w:val="18"/>
                <w:szCs w:val="18"/>
              </w:rPr>
              <w:t>We are taking a class picture!</w:t>
            </w:r>
          </w:p>
        </w:tc>
        <w:tc>
          <w:tcPr>
            <w:tcW w:w="479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89B28D5" w14:textId="39E95EE3" w:rsidR="00C73DB2" w:rsidRDefault="00FA4B52" w:rsidP="00323762">
            <w:pPr>
              <w:ind w:firstLine="0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  <w:t>Students learned about Dr. Martin Luther King and Gandhi, understanding how to love and respect all human beings</w:t>
            </w:r>
            <w:r w:rsidR="00E329DE">
              <w:rPr>
                <w:color w:val="FF0000"/>
                <w:sz w:val="18"/>
                <w:szCs w:val="18"/>
              </w:rPr>
              <w:t>!</w:t>
            </w:r>
            <w:r w:rsidR="006022F6">
              <w:rPr>
                <w:color w:val="FF0000"/>
                <w:sz w:val="18"/>
                <w:szCs w:val="18"/>
              </w:rPr>
              <w:t xml:space="preserve"> Ask your child to teach you the Heart Song! </w:t>
            </w:r>
            <w:r w:rsidR="0003369E">
              <w:rPr>
                <w:color w:val="FF0000"/>
                <w:sz w:val="18"/>
                <w:szCs w:val="18"/>
              </w:rPr>
              <w:t>– Students created class poster showing how they show their love to friends.</w:t>
            </w:r>
          </w:p>
          <w:p w14:paraId="3FF23413" w14:textId="77777777" w:rsidR="00C73DB2" w:rsidRDefault="00C73DB2" w:rsidP="00323762">
            <w:pPr>
              <w:ind w:firstLine="0"/>
              <w:jc w:val="center"/>
              <w:rPr>
                <w:color w:val="FF0000"/>
                <w:sz w:val="18"/>
                <w:szCs w:val="18"/>
              </w:rPr>
            </w:pPr>
          </w:p>
          <w:p w14:paraId="63565BD9" w14:textId="77DA2254" w:rsidR="00E91E08" w:rsidRPr="0042314B" w:rsidRDefault="00E91E08" w:rsidP="00AE7739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054" w:type="dxa"/>
            <w:tcBorders>
              <w:left w:val="single" w:sz="4" w:space="0" w:color="auto"/>
            </w:tcBorders>
          </w:tcPr>
          <w:p w14:paraId="030E88CD" w14:textId="6A90C9EF" w:rsidR="00C73DB2" w:rsidRPr="0042314B" w:rsidRDefault="00444C26" w:rsidP="006E4389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lastRenderedPageBreak/>
              <w:t>We need more Wow experiences</w:t>
            </w:r>
            <w:r w:rsidR="00162D66">
              <w:rPr>
                <w:sz w:val="20"/>
                <w:szCs w:val="20"/>
              </w:rPr>
              <w:t xml:space="preserve"> for our Clothes Study</w:t>
            </w:r>
            <w:r>
              <w:rPr>
                <w:sz w:val="20"/>
                <w:szCs w:val="20"/>
              </w:rPr>
              <w:t>! Come on in parents</w:t>
            </w:r>
            <w:r w:rsidR="00DE58BC">
              <w:rPr>
                <w:sz w:val="20"/>
                <w:szCs w:val="20"/>
              </w:rPr>
              <w:t xml:space="preserve"> set day and time</w:t>
            </w:r>
            <w:r>
              <w:rPr>
                <w:sz w:val="20"/>
                <w:szCs w:val="20"/>
              </w:rPr>
              <w:t>!!</w:t>
            </w:r>
            <w:r w:rsidR="003B7739">
              <w:rPr>
                <w:sz w:val="20"/>
                <w:szCs w:val="20"/>
              </w:rPr>
              <w:t xml:space="preserve"> </w:t>
            </w:r>
            <w:r w:rsidR="00331CA0">
              <w:rPr>
                <w:sz w:val="20"/>
                <w:szCs w:val="20"/>
              </w:rPr>
              <w:t>FYI Paper bags are needed! Fashion Show will be in February to celebrate our Clothes Study!</w:t>
            </w:r>
          </w:p>
        </w:tc>
      </w:tr>
      <w:bookmarkEnd w:id="1"/>
    </w:tbl>
    <w:p w14:paraId="789F3876" w14:textId="223728D0" w:rsidR="005E7FA3" w:rsidRPr="0042314B" w:rsidRDefault="005E7FA3" w:rsidP="00BF0925">
      <w:pPr>
        <w:ind w:firstLine="0"/>
        <w:rPr>
          <w:noProof/>
          <w:sz w:val="18"/>
          <w:szCs w:val="18"/>
        </w:rPr>
      </w:pPr>
    </w:p>
    <w:p w14:paraId="376DF833" w14:textId="42BB1B8C" w:rsidR="001A07A9" w:rsidRPr="0042314B" w:rsidRDefault="001A07A9" w:rsidP="00043612">
      <w:pPr>
        <w:ind w:firstLine="0"/>
        <w:rPr>
          <w:sz w:val="18"/>
          <w:szCs w:val="18"/>
        </w:rPr>
      </w:pPr>
      <w:r w:rsidRPr="0042314B">
        <w:rPr>
          <w:sz w:val="18"/>
          <w:szCs w:val="18"/>
        </w:rPr>
        <w:tab/>
      </w:r>
      <w:r w:rsidRPr="0042314B">
        <w:rPr>
          <w:sz w:val="18"/>
          <w:szCs w:val="18"/>
        </w:rPr>
        <w:tab/>
      </w:r>
      <w:r w:rsidRPr="0042314B">
        <w:rPr>
          <w:sz w:val="18"/>
          <w:szCs w:val="18"/>
        </w:rPr>
        <w:tab/>
      </w:r>
      <w:r w:rsidRPr="0042314B">
        <w:rPr>
          <w:sz w:val="18"/>
          <w:szCs w:val="18"/>
        </w:rPr>
        <w:tab/>
      </w:r>
      <w:r w:rsidRPr="0042314B">
        <w:rPr>
          <w:sz w:val="18"/>
          <w:szCs w:val="18"/>
        </w:rPr>
        <w:tab/>
      </w:r>
      <w:r w:rsidRPr="0042314B">
        <w:rPr>
          <w:sz w:val="18"/>
          <w:szCs w:val="18"/>
        </w:rPr>
        <w:tab/>
      </w:r>
      <w:r w:rsidRPr="0042314B">
        <w:rPr>
          <w:sz w:val="18"/>
          <w:szCs w:val="18"/>
        </w:rPr>
        <w:tab/>
      </w:r>
      <w:r w:rsidRPr="0042314B">
        <w:rPr>
          <w:sz w:val="18"/>
          <w:szCs w:val="18"/>
        </w:rPr>
        <w:tab/>
      </w:r>
      <w:r w:rsidRPr="0042314B">
        <w:rPr>
          <w:sz w:val="18"/>
          <w:szCs w:val="18"/>
        </w:rPr>
        <w:tab/>
        <w:t xml:space="preserve"> </w:t>
      </w:r>
    </w:p>
    <w:sectPr w:rsidR="001A07A9" w:rsidRPr="0042314B" w:rsidSect="00CA5B7E">
      <w:headerReference w:type="default" r:id="rId30"/>
      <w:footerReference w:type="even" r:id="rId31"/>
      <w:footerReference w:type="default" r:id="rId32"/>
      <w:footerReference w:type="first" r:id="rId33"/>
      <w:pgSz w:w="15840" w:h="24480" w:code="17"/>
      <w:pgMar w:top="720" w:right="720" w:bottom="144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CCE3C2" w14:textId="77777777" w:rsidR="0076276F" w:rsidRDefault="0076276F">
      <w:r>
        <w:separator/>
      </w:r>
    </w:p>
    <w:p w14:paraId="144A4ABE" w14:textId="77777777" w:rsidR="0076276F" w:rsidRDefault="0076276F"/>
  </w:endnote>
  <w:endnote w:type="continuationSeparator" w:id="0">
    <w:p w14:paraId="13C6A856" w14:textId="77777777" w:rsidR="0076276F" w:rsidRDefault="0076276F">
      <w:r>
        <w:continuationSeparator/>
      </w:r>
    </w:p>
    <w:p w14:paraId="4734B1AD" w14:textId="77777777" w:rsidR="0076276F" w:rsidRDefault="007627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69985751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5B6C3BF" w14:textId="77777777" w:rsidR="00C641AF" w:rsidRDefault="00C641AF" w:rsidP="00AA5D1C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F803AE0" w14:textId="77777777" w:rsidR="00C641AF" w:rsidRDefault="00C641AF" w:rsidP="00AA5D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07994" w14:textId="77777777" w:rsidR="00C641AF" w:rsidRPr="00AA5D1C" w:rsidRDefault="00C641AF" w:rsidP="00AA5D1C">
    <w:pPr>
      <w:pStyle w:val="Footer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EC52514" wp14:editId="4C2C5485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076688" cy="493776"/>
              <wp:effectExtent l="0" t="0" r="1270" b="190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6688" cy="493776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737AEE" w14:textId="77777777" w:rsidR="00C641AF" w:rsidRPr="00AA5D1C" w:rsidRDefault="00C641AF" w:rsidP="00AA5D1C">
                          <w:pPr>
                            <w:pStyle w:val="Footer"/>
                          </w:pPr>
                          <w:r w:rsidRPr="00AA5D1C">
                            <w:fldChar w:fldCharType="begin"/>
                          </w:r>
                          <w:r w:rsidRPr="00AA5D1C">
                            <w:instrText xml:space="preserve"> PAGE   \* MERGEFORMAT </w:instrText>
                          </w:r>
                          <w:r w:rsidRPr="00AA5D1C">
                            <w:fldChar w:fldCharType="separate"/>
                          </w:r>
                          <w:r w:rsidRPr="00AA5D1C">
                            <w:t>1</w:t>
                          </w:r>
                          <w:r w:rsidRPr="00AA5D1C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C52514" id="Rectangle 2" o:spid="_x0000_s1027" style="position:absolute;left:0;text-align:left;margin-left:0;margin-top:0;width:793.45pt;height:38.9pt;z-index:-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" fillcolor="#511707 [1604]" stroked="f" strokeweight="1pt">
              <v:textbox>
                <w:txbxContent>
                  <w:p w14:paraId="66737AEE" w14:textId="77777777" w:rsidR="005532CB" w:rsidRPr="00AA5D1C" w:rsidRDefault="005532CB" w:rsidP="00AA5D1C">
                    <w:pPr>
                      <w:pStyle w:val="Footer"/>
                    </w:pPr>
                    <w:r w:rsidRPr="00AA5D1C">
                      <w:fldChar w:fldCharType="begin"/>
                    </w:r>
                    <w:r w:rsidRPr="00AA5D1C">
                      <w:instrText xml:space="preserve"> PAGE   \* MERGEFORMAT </w:instrText>
                    </w:r>
                    <w:r w:rsidRPr="00AA5D1C">
                      <w:fldChar w:fldCharType="separate"/>
                    </w:r>
                    <w:r w:rsidRPr="00AA5D1C">
                      <w:t>1</w:t>
                    </w:r>
                    <w:r w:rsidRPr="00AA5D1C"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8D5FE3" w14:textId="77777777" w:rsidR="00C641AF" w:rsidRDefault="00C641AF" w:rsidP="00AA5D1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BB34D81" wp14:editId="08B129E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076688" cy="493776"/>
              <wp:effectExtent l="0" t="0" r="1270" b="190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6688" cy="493776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A8271CF" w14:textId="77777777" w:rsidR="00C641AF" w:rsidRPr="00AA5D1C" w:rsidRDefault="00C641AF" w:rsidP="00AA5D1C">
                          <w:pPr>
                            <w:pStyle w:val="Footer"/>
                          </w:pPr>
                          <w:r w:rsidRPr="00AA5D1C">
                            <w:fldChar w:fldCharType="begin"/>
                          </w:r>
                          <w:r w:rsidRPr="00AA5D1C">
                            <w:instrText xml:space="preserve"> PAGE   \* MERGEFORMAT </w:instrText>
                          </w:r>
                          <w:r w:rsidRPr="00AA5D1C">
                            <w:fldChar w:fldCharType="separate"/>
                          </w:r>
                          <w:r w:rsidRPr="00AA5D1C">
                            <w:t>1</w:t>
                          </w:r>
                          <w:r w:rsidRPr="00AA5D1C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B34D81" id="Rectangle 1" o:spid="_x0000_s1028" style="position:absolute;left:0;text-align:left;margin-left:0;margin-top:0;width:793.45pt;height:38.9pt;z-index:-2516551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" fillcolor="#511707 [1604]" stroked="f" strokeweight="1pt">
              <v:textbox>
                <w:txbxContent>
                  <w:p w14:paraId="6A8271CF" w14:textId="77777777" w:rsidR="005532CB" w:rsidRPr="00AA5D1C" w:rsidRDefault="005532CB" w:rsidP="00AA5D1C">
                    <w:pPr>
                      <w:pStyle w:val="Footer"/>
                    </w:pPr>
                    <w:r w:rsidRPr="00AA5D1C">
                      <w:fldChar w:fldCharType="begin"/>
                    </w:r>
                    <w:r w:rsidRPr="00AA5D1C">
                      <w:instrText xml:space="preserve"> PAGE   \* MERGEFORMAT </w:instrText>
                    </w:r>
                    <w:r w:rsidRPr="00AA5D1C">
                      <w:fldChar w:fldCharType="separate"/>
                    </w:r>
                    <w:r w:rsidRPr="00AA5D1C">
                      <w:t>1</w:t>
                    </w:r>
                    <w:r w:rsidRPr="00AA5D1C"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99D3A1" w14:textId="77777777" w:rsidR="0076276F" w:rsidRDefault="0076276F">
      <w:r>
        <w:separator/>
      </w:r>
    </w:p>
    <w:p w14:paraId="275882E9" w14:textId="77777777" w:rsidR="0076276F" w:rsidRDefault="0076276F"/>
  </w:footnote>
  <w:footnote w:type="continuationSeparator" w:id="0">
    <w:p w14:paraId="47864C38" w14:textId="77777777" w:rsidR="0076276F" w:rsidRDefault="0076276F">
      <w:r>
        <w:continuationSeparator/>
      </w:r>
    </w:p>
    <w:p w14:paraId="0626CFEC" w14:textId="77777777" w:rsidR="0076276F" w:rsidRDefault="0076276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7475" w:type="dxa"/>
      <w:tblLook w:val="04A0" w:firstRow="1" w:lastRow="0" w:firstColumn="1" w:lastColumn="0" w:noHBand="0" w:noVBand="1"/>
    </w:tblPr>
    <w:tblGrid>
      <w:gridCol w:w="2728"/>
      <w:gridCol w:w="9111"/>
      <w:gridCol w:w="2818"/>
      <w:gridCol w:w="2818"/>
    </w:tblGrid>
    <w:tr w:rsidR="00C641AF" w:rsidRPr="009917BB" w14:paraId="11C403CD" w14:textId="1B230470" w:rsidTr="005B4F1A">
      <w:trPr>
        <w:trHeight w:val="1491"/>
      </w:trPr>
      <w:tc>
        <w:tcPr>
          <w:tcW w:w="2728" w:type="dxa"/>
          <w:tcBorders>
            <w:left w:val="single" w:sz="4" w:space="0" w:color="FFFFFF"/>
          </w:tcBorders>
          <w:tcMar>
            <w:top w:w="389" w:type="dxa"/>
            <w:left w:w="115" w:type="dxa"/>
            <w:bottom w:w="389" w:type="dxa"/>
            <w:right w:w="115" w:type="dxa"/>
          </w:tcMar>
          <w:vAlign w:val="center"/>
        </w:tcPr>
        <w:p w14:paraId="4C72C6A1" w14:textId="77777777" w:rsidR="00C641AF" w:rsidRDefault="00C641AF" w:rsidP="00AE5D54">
          <w:pPr>
            <w:pStyle w:val="HeaderLeft"/>
          </w:pPr>
          <w:r>
            <w:t>January 2020</w:t>
          </w:r>
        </w:p>
        <w:p w14:paraId="4ED0BA1D" w14:textId="48A065EB" w:rsidR="00C641AF" w:rsidRPr="009917BB" w:rsidRDefault="00C641AF" w:rsidP="00AE5D54">
          <w:pPr>
            <w:pStyle w:val="HeaderLeft"/>
          </w:pPr>
        </w:p>
      </w:tc>
      <w:tc>
        <w:tcPr>
          <w:tcW w:w="9111" w:type="dxa"/>
          <w:tcMar>
            <w:top w:w="389" w:type="dxa"/>
            <w:left w:w="115" w:type="dxa"/>
            <w:bottom w:w="389" w:type="dxa"/>
            <w:right w:w="115" w:type="dxa"/>
          </w:tcMar>
          <w:vAlign w:val="center"/>
        </w:tcPr>
        <w:p w14:paraId="3880C8CC" w14:textId="1FCC57C2" w:rsidR="00C641AF" w:rsidRPr="009917BB" w:rsidRDefault="006505A4" w:rsidP="00AE5D54">
          <w:pPr>
            <w:pStyle w:val="Titlesmall"/>
          </w:pPr>
          <w:sdt>
            <w:sdtPr>
              <w:alias w:val="Title1"/>
              <w:tag w:val=""/>
              <w:id w:val="-2009197740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15:appearance w15:val="hidden"/>
              <w:text/>
            </w:sdtPr>
            <w:sdtEndPr/>
            <w:sdtContent>
              <w:r w:rsidR="00C641AF">
                <w:t>Pre-K 4 Room 109</w:t>
              </w:r>
            </w:sdtContent>
          </w:sdt>
          <w:r w:rsidR="00C641AF">
            <w:t xml:space="preserve"> </w:t>
          </w:r>
          <w:sdt>
            <w:sdtPr>
              <w:rPr>
                <w:rStyle w:val="Emphasis"/>
              </w:rPr>
              <w:alias w:val="Highlight word"/>
              <w:tag w:val=""/>
              <w:id w:val="-1224980649"/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/>
            </w:sdtPr>
            <w:sdtEndPr>
              <w:rPr>
                <w:rStyle w:val="Emphasis"/>
              </w:rPr>
            </w:sdtEndPr>
            <w:sdtContent>
              <w:r w:rsidR="00C641AF">
                <w:rPr>
                  <w:rStyle w:val="Emphasis"/>
                </w:rPr>
                <w:t xml:space="preserve">     </w:t>
              </w:r>
            </w:sdtContent>
          </w:sdt>
        </w:p>
      </w:tc>
      <w:tc>
        <w:tcPr>
          <w:tcW w:w="2818" w:type="dxa"/>
          <w:tcBorders>
            <w:right w:val="single" w:sz="4" w:space="0" w:color="FFFFFF"/>
          </w:tcBorders>
          <w:tcMar>
            <w:top w:w="389" w:type="dxa"/>
            <w:left w:w="115" w:type="dxa"/>
            <w:bottom w:w="389" w:type="dxa"/>
            <w:right w:w="115" w:type="dxa"/>
          </w:tcMar>
          <w:vAlign w:val="center"/>
        </w:tcPr>
        <w:p w14:paraId="5574B93C" w14:textId="34A1A936" w:rsidR="00C641AF" w:rsidRDefault="00C641AF" w:rsidP="00AE5D54">
          <w:pPr>
            <w:pStyle w:val="HeaderRight"/>
          </w:pPr>
          <w:r>
            <w:t>Ms. Nicole W.</w:t>
          </w:r>
        </w:p>
        <w:p w14:paraId="3FA400EB" w14:textId="28468CCD" w:rsidR="00C641AF" w:rsidRPr="009917BB" w:rsidRDefault="00C641AF" w:rsidP="00AE5D54">
          <w:pPr>
            <w:pStyle w:val="HeaderRight"/>
          </w:pPr>
          <w:r>
            <w:t>and Ms. Mary</w:t>
          </w:r>
        </w:p>
      </w:tc>
      <w:tc>
        <w:tcPr>
          <w:tcW w:w="2818" w:type="dxa"/>
          <w:tcBorders>
            <w:right w:val="single" w:sz="4" w:space="0" w:color="FFFFFF"/>
          </w:tcBorders>
        </w:tcPr>
        <w:p w14:paraId="296E090B" w14:textId="77777777" w:rsidR="00C641AF" w:rsidRDefault="00C641AF" w:rsidP="00AE5D54">
          <w:pPr>
            <w:pStyle w:val="HeaderRight"/>
          </w:pPr>
        </w:p>
      </w:tc>
    </w:tr>
    <w:tr w:rsidR="00C641AF" w:rsidRPr="009917BB" w14:paraId="5388E3D8" w14:textId="7D5DB8FE" w:rsidTr="005B4F1A">
      <w:trPr>
        <w:trHeight w:val="29"/>
      </w:trPr>
      <w:tc>
        <w:tcPr>
          <w:tcW w:w="14657" w:type="dxa"/>
          <w:gridSpan w:val="3"/>
          <w:tcBorders>
            <w:left w:val="single" w:sz="4" w:space="0" w:color="FFFFFF"/>
            <w:right w:val="single" w:sz="4" w:space="0" w:color="FFFFFF"/>
          </w:tcBorders>
          <w:tcMar>
            <w:top w:w="187" w:type="dxa"/>
            <w:left w:w="115" w:type="dxa"/>
            <w:bottom w:w="187" w:type="dxa"/>
            <w:right w:w="115" w:type="dxa"/>
          </w:tcMar>
          <w:vAlign w:val="center"/>
        </w:tcPr>
        <w:p w14:paraId="27D28D71" w14:textId="0332E69A" w:rsidR="00C641AF" w:rsidRPr="009917BB" w:rsidRDefault="00C641AF" w:rsidP="00CA5B7E">
          <w:pPr>
            <w:pStyle w:val="Tagline"/>
          </w:pPr>
        </w:p>
      </w:tc>
      <w:tc>
        <w:tcPr>
          <w:tcW w:w="2818" w:type="dxa"/>
          <w:tcBorders>
            <w:left w:val="single" w:sz="4" w:space="0" w:color="FFFFFF"/>
            <w:right w:val="single" w:sz="4" w:space="0" w:color="FFFFFF"/>
          </w:tcBorders>
        </w:tcPr>
        <w:p w14:paraId="0F8EEBDA" w14:textId="77777777" w:rsidR="00C641AF" w:rsidRDefault="00C641AF" w:rsidP="00AE5D54">
          <w:pPr>
            <w:pStyle w:val="Tagline"/>
          </w:pPr>
        </w:p>
      </w:tc>
    </w:tr>
  </w:tbl>
  <w:p w14:paraId="4599AD5C" w14:textId="77777777" w:rsidR="00C641AF" w:rsidRPr="00AE5D54" w:rsidRDefault="00C641AF" w:rsidP="00AE5D5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D629AE"/>
    <w:multiLevelType w:val="hybridMultilevel"/>
    <w:tmpl w:val="84A897B6"/>
    <w:lvl w:ilvl="0" w:tplc="B874C4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18A2B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D9A46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EE87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2495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8014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7A73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0C2E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1402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662"/>
    <w:rsid w:val="000069E1"/>
    <w:rsid w:val="000069FB"/>
    <w:rsid w:val="00010BE9"/>
    <w:rsid w:val="000115F0"/>
    <w:rsid w:val="000155E0"/>
    <w:rsid w:val="000209E3"/>
    <w:rsid w:val="00020E9A"/>
    <w:rsid w:val="00021150"/>
    <w:rsid w:val="00022F53"/>
    <w:rsid w:val="00024CF2"/>
    <w:rsid w:val="000258FC"/>
    <w:rsid w:val="00027DF1"/>
    <w:rsid w:val="00030AB7"/>
    <w:rsid w:val="0003369E"/>
    <w:rsid w:val="00034FD9"/>
    <w:rsid w:val="00035CFE"/>
    <w:rsid w:val="000367D2"/>
    <w:rsid w:val="00036D79"/>
    <w:rsid w:val="00043612"/>
    <w:rsid w:val="0005082A"/>
    <w:rsid w:val="00055401"/>
    <w:rsid w:val="00055E76"/>
    <w:rsid w:val="0006665E"/>
    <w:rsid w:val="00073AE9"/>
    <w:rsid w:val="00080B4C"/>
    <w:rsid w:val="00082470"/>
    <w:rsid w:val="00082BD3"/>
    <w:rsid w:val="00093366"/>
    <w:rsid w:val="00095CF2"/>
    <w:rsid w:val="000978DD"/>
    <w:rsid w:val="000A298C"/>
    <w:rsid w:val="000B1952"/>
    <w:rsid w:val="000B2450"/>
    <w:rsid w:val="000B2A4D"/>
    <w:rsid w:val="000B2CD7"/>
    <w:rsid w:val="000B4009"/>
    <w:rsid w:val="000C2973"/>
    <w:rsid w:val="000C4F45"/>
    <w:rsid w:val="000C7441"/>
    <w:rsid w:val="000C7E48"/>
    <w:rsid w:val="000C7EB4"/>
    <w:rsid w:val="000D20ED"/>
    <w:rsid w:val="000D3DAA"/>
    <w:rsid w:val="000D4B15"/>
    <w:rsid w:val="000D5759"/>
    <w:rsid w:val="000E3D03"/>
    <w:rsid w:val="000E5A30"/>
    <w:rsid w:val="000F1699"/>
    <w:rsid w:val="000F426B"/>
    <w:rsid w:val="00100D2E"/>
    <w:rsid w:val="00104527"/>
    <w:rsid w:val="0010468B"/>
    <w:rsid w:val="0012332E"/>
    <w:rsid w:val="00125FE2"/>
    <w:rsid w:val="00131EC2"/>
    <w:rsid w:val="001335E2"/>
    <w:rsid w:val="001347A0"/>
    <w:rsid w:val="00144D19"/>
    <w:rsid w:val="00157DCF"/>
    <w:rsid w:val="00162D66"/>
    <w:rsid w:val="00167F79"/>
    <w:rsid w:val="00175527"/>
    <w:rsid w:val="001802E1"/>
    <w:rsid w:val="001843CA"/>
    <w:rsid w:val="00185EA6"/>
    <w:rsid w:val="00186FE4"/>
    <w:rsid w:val="001923C3"/>
    <w:rsid w:val="001939ED"/>
    <w:rsid w:val="00197BEB"/>
    <w:rsid w:val="001A07A9"/>
    <w:rsid w:val="001A73EF"/>
    <w:rsid w:val="001B11C1"/>
    <w:rsid w:val="001B2FE7"/>
    <w:rsid w:val="001B6898"/>
    <w:rsid w:val="001B6C68"/>
    <w:rsid w:val="001C56EE"/>
    <w:rsid w:val="001D25A5"/>
    <w:rsid w:val="001D291E"/>
    <w:rsid w:val="001D2C09"/>
    <w:rsid w:val="001D5C0C"/>
    <w:rsid w:val="001D7A79"/>
    <w:rsid w:val="001E16F5"/>
    <w:rsid w:val="001F2D22"/>
    <w:rsid w:val="001F2F6B"/>
    <w:rsid w:val="001F435C"/>
    <w:rsid w:val="001F5C03"/>
    <w:rsid w:val="001F60EF"/>
    <w:rsid w:val="001F77FC"/>
    <w:rsid w:val="00201677"/>
    <w:rsid w:val="002017BF"/>
    <w:rsid w:val="002073CA"/>
    <w:rsid w:val="00211A70"/>
    <w:rsid w:val="00211CCC"/>
    <w:rsid w:val="002250CF"/>
    <w:rsid w:val="002278BC"/>
    <w:rsid w:val="0023081B"/>
    <w:rsid w:val="00231B50"/>
    <w:rsid w:val="0024182E"/>
    <w:rsid w:val="00242750"/>
    <w:rsid w:val="00244F7D"/>
    <w:rsid w:val="00245883"/>
    <w:rsid w:val="00247F00"/>
    <w:rsid w:val="00250999"/>
    <w:rsid w:val="002520FB"/>
    <w:rsid w:val="00253104"/>
    <w:rsid w:val="002577EB"/>
    <w:rsid w:val="002624CF"/>
    <w:rsid w:val="00276499"/>
    <w:rsid w:val="00280269"/>
    <w:rsid w:val="00281E07"/>
    <w:rsid w:val="002826A9"/>
    <w:rsid w:val="002830CE"/>
    <w:rsid w:val="00286C3B"/>
    <w:rsid w:val="00291A82"/>
    <w:rsid w:val="002970DF"/>
    <w:rsid w:val="002A2068"/>
    <w:rsid w:val="002A2DE6"/>
    <w:rsid w:val="002A6D1D"/>
    <w:rsid w:val="002B3235"/>
    <w:rsid w:val="002B3360"/>
    <w:rsid w:val="002C046D"/>
    <w:rsid w:val="002C655A"/>
    <w:rsid w:val="002C7324"/>
    <w:rsid w:val="002C7CC2"/>
    <w:rsid w:val="002F4C41"/>
    <w:rsid w:val="002F6E4C"/>
    <w:rsid w:val="00301B12"/>
    <w:rsid w:val="0030500A"/>
    <w:rsid w:val="00310236"/>
    <w:rsid w:val="0031235B"/>
    <w:rsid w:val="00313C67"/>
    <w:rsid w:val="003167FF"/>
    <w:rsid w:val="00317C7F"/>
    <w:rsid w:val="00322687"/>
    <w:rsid w:val="00323762"/>
    <w:rsid w:val="0032676E"/>
    <w:rsid w:val="003267AC"/>
    <w:rsid w:val="003303E6"/>
    <w:rsid w:val="00331CA0"/>
    <w:rsid w:val="0034142B"/>
    <w:rsid w:val="00353C8E"/>
    <w:rsid w:val="00357C9A"/>
    <w:rsid w:val="0036029F"/>
    <w:rsid w:val="00364F8B"/>
    <w:rsid w:val="00372E5B"/>
    <w:rsid w:val="00372F5F"/>
    <w:rsid w:val="00375221"/>
    <w:rsid w:val="003878FD"/>
    <w:rsid w:val="00392302"/>
    <w:rsid w:val="00395D9B"/>
    <w:rsid w:val="00397FFC"/>
    <w:rsid w:val="003A12EC"/>
    <w:rsid w:val="003A3330"/>
    <w:rsid w:val="003A3E9F"/>
    <w:rsid w:val="003A7A2B"/>
    <w:rsid w:val="003A7DE1"/>
    <w:rsid w:val="003A7F41"/>
    <w:rsid w:val="003B7739"/>
    <w:rsid w:val="003C065E"/>
    <w:rsid w:val="003C1ECD"/>
    <w:rsid w:val="003C2245"/>
    <w:rsid w:val="003D1F01"/>
    <w:rsid w:val="003D6E8B"/>
    <w:rsid w:val="003D720C"/>
    <w:rsid w:val="003E68E2"/>
    <w:rsid w:val="003F101E"/>
    <w:rsid w:val="003F578E"/>
    <w:rsid w:val="00400126"/>
    <w:rsid w:val="0040086D"/>
    <w:rsid w:val="00402407"/>
    <w:rsid w:val="004041BA"/>
    <w:rsid w:val="00412F9C"/>
    <w:rsid w:val="00413ECF"/>
    <w:rsid w:val="0042314B"/>
    <w:rsid w:val="004308B1"/>
    <w:rsid w:val="0043760A"/>
    <w:rsid w:val="004378D3"/>
    <w:rsid w:val="00444C26"/>
    <w:rsid w:val="0045316E"/>
    <w:rsid w:val="00456F5B"/>
    <w:rsid w:val="004574A5"/>
    <w:rsid w:val="00464D34"/>
    <w:rsid w:val="00467C49"/>
    <w:rsid w:val="00472BF3"/>
    <w:rsid w:val="00487DDA"/>
    <w:rsid w:val="00497EB9"/>
    <w:rsid w:val="004A07EA"/>
    <w:rsid w:val="004A2C07"/>
    <w:rsid w:val="004B11A7"/>
    <w:rsid w:val="004B2A25"/>
    <w:rsid w:val="004B418B"/>
    <w:rsid w:val="004C097D"/>
    <w:rsid w:val="004C2E13"/>
    <w:rsid w:val="004C71E1"/>
    <w:rsid w:val="004C763E"/>
    <w:rsid w:val="004D09D3"/>
    <w:rsid w:val="004E60B5"/>
    <w:rsid w:val="004E7CFC"/>
    <w:rsid w:val="004F0FB0"/>
    <w:rsid w:val="004F691F"/>
    <w:rsid w:val="004F6C59"/>
    <w:rsid w:val="00501C5E"/>
    <w:rsid w:val="0050290B"/>
    <w:rsid w:val="00503963"/>
    <w:rsid w:val="0051492F"/>
    <w:rsid w:val="00515203"/>
    <w:rsid w:val="005176F5"/>
    <w:rsid w:val="00523F86"/>
    <w:rsid w:val="0052415C"/>
    <w:rsid w:val="00525391"/>
    <w:rsid w:val="005256A7"/>
    <w:rsid w:val="00530D52"/>
    <w:rsid w:val="00531FB3"/>
    <w:rsid w:val="00532441"/>
    <w:rsid w:val="00541E3A"/>
    <w:rsid w:val="0054359F"/>
    <w:rsid w:val="00545D9E"/>
    <w:rsid w:val="00545F0A"/>
    <w:rsid w:val="005532CB"/>
    <w:rsid w:val="00555A1F"/>
    <w:rsid w:val="005627F3"/>
    <w:rsid w:val="00571C5D"/>
    <w:rsid w:val="00572E8F"/>
    <w:rsid w:val="00573185"/>
    <w:rsid w:val="00573765"/>
    <w:rsid w:val="0057438E"/>
    <w:rsid w:val="00574A72"/>
    <w:rsid w:val="00574F21"/>
    <w:rsid w:val="00581BF4"/>
    <w:rsid w:val="0058403E"/>
    <w:rsid w:val="005911E1"/>
    <w:rsid w:val="005919C5"/>
    <w:rsid w:val="005947FA"/>
    <w:rsid w:val="005A0E6C"/>
    <w:rsid w:val="005A18D8"/>
    <w:rsid w:val="005A287A"/>
    <w:rsid w:val="005A668E"/>
    <w:rsid w:val="005B4F1A"/>
    <w:rsid w:val="005C0E37"/>
    <w:rsid w:val="005C6672"/>
    <w:rsid w:val="005D13A8"/>
    <w:rsid w:val="005D258D"/>
    <w:rsid w:val="005E281F"/>
    <w:rsid w:val="005E3EE0"/>
    <w:rsid w:val="005E7FA3"/>
    <w:rsid w:val="005F3282"/>
    <w:rsid w:val="005F431A"/>
    <w:rsid w:val="005F4461"/>
    <w:rsid w:val="005F5919"/>
    <w:rsid w:val="005F7021"/>
    <w:rsid w:val="006022F6"/>
    <w:rsid w:val="006112C6"/>
    <w:rsid w:val="0061593F"/>
    <w:rsid w:val="00620C89"/>
    <w:rsid w:val="00621F73"/>
    <w:rsid w:val="00633E45"/>
    <w:rsid w:val="006346E2"/>
    <w:rsid w:val="00640B0E"/>
    <w:rsid w:val="00641936"/>
    <w:rsid w:val="006505A4"/>
    <w:rsid w:val="006507A3"/>
    <w:rsid w:val="00652739"/>
    <w:rsid w:val="00652805"/>
    <w:rsid w:val="00652936"/>
    <w:rsid w:val="00654813"/>
    <w:rsid w:val="00654899"/>
    <w:rsid w:val="0065750E"/>
    <w:rsid w:val="006610D1"/>
    <w:rsid w:val="00670FAC"/>
    <w:rsid w:val="006715B9"/>
    <w:rsid w:val="0067331F"/>
    <w:rsid w:val="0067424F"/>
    <w:rsid w:val="006747CF"/>
    <w:rsid w:val="00680B26"/>
    <w:rsid w:val="0068173F"/>
    <w:rsid w:val="0068217F"/>
    <w:rsid w:val="006A184C"/>
    <w:rsid w:val="006A6B42"/>
    <w:rsid w:val="006B0FD5"/>
    <w:rsid w:val="006B2F6B"/>
    <w:rsid w:val="006B4626"/>
    <w:rsid w:val="006B6E0B"/>
    <w:rsid w:val="006B7774"/>
    <w:rsid w:val="006B7F07"/>
    <w:rsid w:val="006C38AE"/>
    <w:rsid w:val="006C4866"/>
    <w:rsid w:val="006D04B9"/>
    <w:rsid w:val="006D2062"/>
    <w:rsid w:val="006D22E9"/>
    <w:rsid w:val="006D2D30"/>
    <w:rsid w:val="006D4605"/>
    <w:rsid w:val="006D607E"/>
    <w:rsid w:val="006D710A"/>
    <w:rsid w:val="006E4389"/>
    <w:rsid w:val="006F186F"/>
    <w:rsid w:val="006F1CBF"/>
    <w:rsid w:val="006F246C"/>
    <w:rsid w:val="006F4F92"/>
    <w:rsid w:val="007015B2"/>
    <w:rsid w:val="007018D7"/>
    <w:rsid w:val="00702403"/>
    <w:rsid w:val="00707887"/>
    <w:rsid w:val="0071021E"/>
    <w:rsid w:val="007219E8"/>
    <w:rsid w:val="007310BC"/>
    <w:rsid w:val="007337FF"/>
    <w:rsid w:val="00733D8F"/>
    <w:rsid w:val="00737AEC"/>
    <w:rsid w:val="00746BBA"/>
    <w:rsid w:val="00751135"/>
    <w:rsid w:val="0075685A"/>
    <w:rsid w:val="00757842"/>
    <w:rsid w:val="00760260"/>
    <w:rsid w:val="0076276F"/>
    <w:rsid w:val="00764206"/>
    <w:rsid w:val="007710CC"/>
    <w:rsid w:val="00771902"/>
    <w:rsid w:val="00775EFB"/>
    <w:rsid w:val="00776F7B"/>
    <w:rsid w:val="00777E35"/>
    <w:rsid w:val="0078326F"/>
    <w:rsid w:val="0078486C"/>
    <w:rsid w:val="00787BE0"/>
    <w:rsid w:val="00790EAB"/>
    <w:rsid w:val="00792AD6"/>
    <w:rsid w:val="007971C4"/>
    <w:rsid w:val="007A172E"/>
    <w:rsid w:val="007A4959"/>
    <w:rsid w:val="007A700E"/>
    <w:rsid w:val="007A7AF8"/>
    <w:rsid w:val="007B3627"/>
    <w:rsid w:val="007B3B54"/>
    <w:rsid w:val="007B4876"/>
    <w:rsid w:val="007C2140"/>
    <w:rsid w:val="007C30F8"/>
    <w:rsid w:val="007C7DD3"/>
    <w:rsid w:val="007E20EE"/>
    <w:rsid w:val="007E328D"/>
    <w:rsid w:val="007E4A7E"/>
    <w:rsid w:val="007E58F1"/>
    <w:rsid w:val="007E5E18"/>
    <w:rsid w:val="007F6F81"/>
    <w:rsid w:val="007F6FCF"/>
    <w:rsid w:val="007F735D"/>
    <w:rsid w:val="008000D2"/>
    <w:rsid w:val="008028BD"/>
    <w:rsid w:val="00803149"/>
    <w:rsid w:val="008140E9"/>
    <w:rsid w:val="00815739"/>
    <w:rsid w:val="00815810"/>
    <w:rsid w:val="00816ED1"/>
    <w:rsid w:val="00817B61"/>
    <w:rsid w:val="008219C9"/>
    <w:rsid w:val="00830101"/>
    <w:rsid w:val="0083056D"/>
    <w:rsid w:val="00834218"/>
    <w:rsid w:val="00835E83"/>
    <w:rsid w:val="00844CBA"/>
    <w:rsid w:val="00844D18"/>
    <w:rsid w:val="008479AB"/>
    <w:rsid w:val="0085067B"/>
    <w:rsid w:val="00851B27"/>
    <w:rsid w:val="00853CF2"/>
    <w:rsid w:val="00853D09"/>
    <w:rsid w:val="008553CD"/>
    <w:rsid w:val="008605EF"/>
    <w:rsid w:val="00863C06"/>
    <w:rsid w:val="00871D85"/>
    <w:rsid w:val="008734A7"/>
    <w:rsid w:val="00875587"/>
    <w:rsid w:val="0087708C"/>
    <w:rsid w:val="00883C2F"/>
    <w:rsid w:val="0088484F"/>
    <w:rsid w:val="008857C6"/>
    <w:rsid w:val="0089340B"/>
    <w:rsid w:val="00895BA3"/>
    <w:rsid w:val="00897ABD"/>
    <w:rsid w:val="00897B1D"/>
    <w:rsid w:val="00897BF6"/>
    <w:rsid w:val="008A0E40"/>
    <w:rsid w:val="008A1B9E"/>
    <w:rsid w:val="008A2E2E"/>
    <w:rsid w:val="008A7DF6"/>
    <w:rsid w:val="008B4F7C"/>
    <w:rsid w:val="008B4FB2"/>
    <w:rsid w:val="008B545E"/>
    <w:rsid w:val="008B6886"/>
    <w:rsid w:val="008B6A49"/>
    <w:rsid w:val="008B731E"/>
    <w:rsid w:val="008C1058"/>
    <w:rsid w:val="008C47AF"/>
    <w:rsid w:val="008C6438"/>
    <w:rsid w:val="008C6D55"/>
    <w:rsid w:val="008D0A63"/>
    <w:rsid w:val="008D7579"/>
    <w:rsid w:val="008D765F"/>
    <w:rsid w:val="008E14EB"/>
    <w:rsid w:val="008F1540"/>
    <w:rsid w:val="008F15A9"/>
    <w:rsid w:val="008F52CE"/>
    <w:rsid w:val="008F5810"/>
    <w:rsid w:val="008F5FCA"/>
    <w:rsid w:val="008F73A6"/>
    <w:rsid w:val="00901A2D"/>
    <w:rsid w:val="009028CF"/>
    <w:rsid w:val="00905171"/>
    <w:rsid w:val="00906436"/>
    <w:rsid w:val="00906B0A"/>
    <w:rsid w:val="009134AE"/>
    <w:rsid w:val="00923392"/>
    <w:rsid w:val="00924818"/>
    <w:rsid w:val="009325DF"/>
    <w:rsid w:val="00935362"/>
    <w:rsid w:val="009359B2"/>
    <w:rsid w:val="00940649"/>
    <w:rsid w:val="00944618"/>
    <w:rsid w:val="0095202E"/>
    <w:rsid w:val="00952D1C"/>
    <w:rsid w:val="00957CCB"/>
    <w:rsid w:val="00961154"/>
    <w:rsid w:val="00962953"/>
    <w:rsid w:val="00963D70"/>
    <w:rsid w:val="00971FD0"/>
    <w:rsid w:val="00974CBE"/>
    <w:rsid w:val="00980DEB"/>
    <w:rsid w:val="009853D3"/>
    <w:rsid w:val="00990645"/>
    <w:rsid w:val="00990D99"/>
    <w:rsid w:val="009917BB"/>
    <w:rsid w:val="00995D78"/>
    <w:rsid w:val="009968DB"/>
    <w:rsid w:val="00996C28"/>
    <w:rsid w:val="00997619"/>
    <w:rsid w:val="009A196D"/>
    <w:rsid w:val="009A3983"/>
    <w:rsid w:val="009A5167"/>
    <w:rsid w:val="009B13C0"/>
    <w:rsid w:val="009B1FB7"/>
    <w:rsid w:val="009B223B"/>
    <w:rsid w:val="009B5B18"/>
    <w:rsid w:val="009C252B"/>
    <w:rsid w:val="009C4A12"/>
    <w:rsid w:val="009C7757"/>
    <w:rsid w:val="009D1A3E"/>
    <w:rsid w:val="009D7AD4"/>
    <w:rsid w:val="009E0303"/>
    <w:rsid w:val="009F2F79"/>
    <w:rsid w:val="009F7DB9"/>
    <w:rsid w:val="00A0023A"/>
    <w:rsid w:val="00A00D08"/>
    <w:rsid w:val="00A04EDD"/>
    <w:rsid w:val="00A04FB6"/>
    <w:rsid w:val="00A0692C"/>
    <w:rsid w:val="00A100CA"/>
    <w:rsid w:val="00A10E63"/>
    <w:rsid w:val="00A11FD6"/>
    <w:rsid w:val="00A12864"/>
    <w:rsid w:val="00A12A44"/>
    <w:rsid w:val="00A14F8E"/>
    <w:rsid w:val="00A16D5E"/>
    <w:rsid w:val="00A1712F"/>
    <w:rsid w:val="00A23766"/>
    <w:rsid w:val="00A315B7"/>
    <w:rsid w:val="00A460C4"/>
    <w:rsid w:val="00A50D28"/>
    <w:rsid w:val="00A54A53"/>
    <w:rsid w:val="00A55D8F"/>
    <w:rsid w:val="00A565BE"/>
    <w:rsid w:val="00A56964"/>
    <w:rsid w:val="00A60690"/>
    <w:rsid w:val="00A65355"/>
    <w:rsid w:val="00A65931"/>
    <w:rsid w:val="00A65EC7"/>
    <w:rsid w:val="00A66F21"/>
    <w:rsid w:val="00A72DE1"/>
    <w:rsid w:val="00A75C11"/>
    <w:rsid w:val="00A773C0"/>
    <w:rsid w:val="00A80CD5"/>
    <w:rsid w:val="00A83D7C"/>
    <w:rsid w:val="00A8447E"/>
    <w:rsid w:val="00A84AB2"/>
    <w:rsid w:val="00A85799"/>
    <w:rsid w:val="00A9325D"/>
    <w:rsid w:val="00A93B42"/>
    <w:rsid w:val="00A95491"/>
    <w:rsid w:val="00AA0DA8"/>
    <w:rsid w:val="00AA5D1C"/>
    <w:rsid w:val="00AA6005"/>
    <w:rsid w:val="00AB1F19"/>
    <w:rsid w:val="00AB39FC"/>
    <w:rsid w:val="00AB7250"/>
    <w:rsid w:val="00AC0CF5"/>
    <w:rsid w:val="00AC4254"/>
    <w:rsid w:val="00AD36FA"/>
    <w:rsid w:val="00AE041E"/>
    <w:rsid w:val="00AE27C8"/>
    <w:rsid w:val="00AE34BA"/>
    <w:rsid w:val="00AE585A"/>
    <w:rsid w:val="00AE5D54"/>
    <w:rsid w:val="00AE7739"/>
    <w:rsid w:val="00AF2631"/>
    <w:rsid w:val="00AF36A1"/>
    <w:rsid w:val="00AF4070"/>
    <w:rsid w:val="00AF691A"/>
    <w:rsid w:val="00B1108C"/>
    <w:rsid w:val="00B14868"/>
    <w:rsid w:val="00B20019"/>
    <w:rsid w:val="00B2335F"/>
    <w:rsid w:val="00B27E44"/>
    <w:rsid w:val="00B30346"/>
    <w:rsid w:val="00B36870"/>
    <w:rsid w:val="00B57F95"/>
    <w:rsid w:val="00B65D96"/>
    <w:rsid w:val="00B66A17"/>
    <w:rsid w:val="00B73667"/>
    <w:rsid w:val="00B77AE3"/>
    <w:rsid w:val="00B8134A"/>
    <w:rsid w:val="00B8169D"/>
    <w:rsid w:val="00B8732B"/>
    <w:rsid w:val="00B9090C"/>
    <w:rsid w:val="00B90CB9"/>
    <w:rsid w:val="00B935E7"/>
    <w:rsid w:val="00B97950"/>
    <w:rsid w:val="00BB33AC"/>
    <w:rsid w:val="00BB3903"/>
    <w:rsid w:val="00BC591A"/>
    <w:rsid w:val="00BC591F"/>
    <w:rsid w:val="00BC6350"/>
    <w:rsid w:val="00BC70FA"/>
    <w:rsid w:val="00BD3230"/>
    <w:rsid w:val="00BD71D7"/>
    <w:rsid w:val="00BD7BAD"/>
    <w:rsid w:val="00BE0390"/>
    <w:rsid w:val="00BE0BFF"/>
    <w:rsid w:val="00BE30D9"/>
    <w:rsid w:val="00BE66BE"/>
    <w:rsid w:val="00BF0925"/>
    <w:rsid w:val="00BF30FF"/>
    <w:rsid w:val="00C010C8"/>
    <w:rsid w:val="00C014CD"/>
    <w:rsid w:val="00C01A12"/>
    <w:rsid w:val="00C0200A"/>
    <w:rsid w:val="00C06357"/>
    <w:rsid w:val="00C22185"/>
    <w:rsid w:val="00C3007C"/>
    <w:rsid w:val="00C317FE"/>
    <w:rsid w:val="00C334F6"/>
    <w:rsid w:val="00C335C1"/>
    <w:rsid w:val="00C37754"/>
    <w:rsid w:val="00C434B1"/>
    <w:rsid w:val="00C440CC"/>
    <w:rsid w:val="00C557D1"/>
    <w:rsid w:val="00C5727C"/>
    <w:rsid w:val="00C57551"/>
    <w:rsid w:val="00C606C5"/>
    <w:rsid w:val="00C63C9B"/>
    <w:rsid w:val="00C641AF"/>
    <w:rsid w:val="00C641F7"/>
    <w:rsid w:val="00C64239"/>
    <w:rsid w:val="00C66ED6"/>
    <w:rsid w:val="00C671C4"/>
    <w:rsid w:val="00C702A2"/>
    <w:rsid w:val="00C72AE1"/>
    <w:rsid w:val="00C73DB2"/>
    <w:rsid w:val="00C84161"/>
    <w:rsid w:val="00C86EA1"/>
    <w:rsid w:val="00C90478"/>
    <w:rsid w:val="00C92F04"/>
    <w:rsid w:val="00CA2061"/>
    <w:rsid w:val="00CA5B7E"/>
    <w:rsid w:val="00CA5D41"/>
    <w:rsid w:val="00CA7021"/>
    <w:rsid w:val="00CC0499"/>
    <w:rsid w:val="00CC3C5F"/>
    <w:rsid w:val="00CC635C"/>
    <w:rsid w:val="00CC756E"/>
    <w:rsid w:val="00CC76DF"/>
    <w:rsid w:val="00CD7712"/>
    <w:rsid w:val="00CE1624"/>
    <w:rsid w:val="00CE3FD3"/>
    <w:rsid w:val="00CF505E"/>
    <w:rsid w:val="00CF75DB"/>
    <w:rsid w:val="00D00D38"/>
    <w:rsid w:val="00D01D0F"/>
    <w:rsid w:val="00D031EF"/>
    <w:rsid w:val="00D03E57"/>
    <w:rsid w:val="00D11E7D"/>
    <w:rsid w:val="00D15916"/>
    <w:rsid w:val="00D15935"/>
    <w:rsid w:val="00D15DB4"/>
    <w:rsid w:val="00D23527"/>
    <w:rsid w:val="00D24703"/>
    <w:rsid w:val="00D26DE7"/>
    <w:rsid w:val="00D35778"/>
    <w:rsid w:val="00D4166B"/>
    <w:rsid w:val="00D43AF3"/>
    <w:rsid w:val="00D52DB7"/>
    <w:rsid w:val="00D614F2"/>
    <w:rsid w:val="00D636DC"/>
    <w:rsid w:val="00D7030A"/>
    <w:rsid w:val="00D80425"/>
    <w:rsid w:val="00D85AE4"/>
    <w:rsid w:val="00D909BC"/>
    <w:rsid w:val="00D943E4"/>
    <w:rsid w:val="00D96327"/>
    <w:rsid w:val="00DA1AA5"/>
    <w:rsid w:val="00DA3776"/>
    <w:rsid w:val="00DA4DD8"/>
    <w:rsid w:val="00DA65CF"/>
    <w:rsid w:val="00DC79F2"/>
    <w:rsid w:val="00DD19ED"/>
    <w:rsid w:val="00DD23FA"/>
    <w:rsid w:val="00DE066E"/>
    <w:rsid w:val="00DE12A1"/>
    <w:rsid w:val="00DE58BC"/>
    <w:rsid w:val="00DE78EF"/>
    <w:rsid w:val="00DF0B49"/>
    <w:rsid w:val="00DF56E1"/>
    <w:rsid w:val="00DF7587"/>
    <w:rsid w:val="00E02E0C"/>
    <w:rsid w:val="00E10F0B"/>
    <w:rsid w:val="00E2235F"/>
    <w:rsid w:val="00E25250"/>
    <w:rsid w:val="00E305A2"/>
    <w:rsid w:val="00E30A95"/>
    <w:rsid w:val="00E30F7B"/>
    <w:rsid w:val="00E329DE"/>
    <w:rsid w:val="00E3304B"/>
    <w:rsid w:val="00E3641B"/>
    <w:rsid w:val="00E47A27"/>
    <w:rsid w:val="00E57E22"/>
    <w:rsid w:val="00E65540"/>
    <w:rsid w:val="00E65D24"/>
    <w:rsid w:val="00E67710"/>
    <w:rsid w:val="00E704A4"/>
    <w:rsid w:val="00E707FC"/>
    <w:rsid w:val="00E70FDF"/>
    <w:rsid w:val="00E74DCD"/>
    <w:rsid w:val="00E75049"/>
    <w:rsid w:val="00E811E5"/>
    <w:rsid w:val="00E81868"/>
    <w:rsid w:val="00E82D9B"/>
    <w:rsid w:val="00E85CE2"/>
    <w:rsid w:val="00E86848"/>
    <w:rsid w:val="00E91E08"/>
    <w:rsid w:val="00E948BA"/>
    <w:rsid w:val="00E94E1E"/>
    <w:rsid w:val="00E95D40"/>
    <w:rsid w:val="00EA30BA"/>
    <w:rsid w:val="00EA3292"/>
    <w:rsid w:val="00EA4C00"/>
    <w:rsid w:val="00EA4C34"/>
    <w:rsid w:val="00EA6EDB"/>
    <w:rsid w:val="00EB0BFC"/>
    <w:rsid w:val="00EB6CA7"/>
    <w:rsid w:val="00EC2905"/>
    <w:rsid w:val="00EC2B20"/>
    <w:rsid w:val="00EC2E4A"/>
    <w:rsid w:val="00EC6C10"/>
    <w:rsid w:val="00ED3F72"/>
    <w:rsid w:val="00ED5B81"/>
    <w:rsid w:val="00ED78E1"/>
    <w:rsid w:val="00EE1D6A"/>
    <w:rsid w:val="00EE4335"/>
    <w:rsid w:val="00EE514E"/>
    <w:rsid w:val="00EE6196"/>
    <w:rsid w:val="00EE708B"/>
    <w:rsid w:val="00EF0DE7"/>
    <w:rsid w:val="00EF6DC0"/>
    <w:rsid w:val="00EF6E6F"/>
    <w:rsid w:val="00F04D6D"/>
    <w:rsid w:val="00F06669"/>
    <w:rsid w:val="00F067E3"/>
    <w:rsid w:val="00F0794C"/>
    <w:rsid w:val="00F105AE"/>
    <w:rsid w:val="00F12DBE"/>
    <w:rsid w:val="00F137ED"/>
    <w:rsid w:val="00F15DAE"/>
    <w:rsid w:val="00F22537"/>
    <w:rsid w:val="00F237FF"/>
    <w:rsid w:val="00F26226"/>
    <w:rsid w:val="00F300EB"/>
    <w:rsid w:val="00F50853"/>
    <w:rsid w:val="00F52A15"/>
    <w:rsid w:val="00F61828"/>
    <w:rsid w:val="00F64AD1"/>
    <w:rsid w:val="00F75B07"/>
    <w:rsid w:val="00F77105"/>
    <w:rsid w:val="00F80C1E"/>
    <w:rsid w:val="00F9480F"/>
    <w:rsid w:val="00F95512"/>
    <w:rsid w:val="00F95C3E"/>
    <w:rsid w:val="00F97A4E"/>
    <w:rsid w:val="00FA0291"/>
    <w:rsid w:val="00FA036D"/>
    <w:rsid w:val="00FA4B52"/>
    <w:rsid w:val="00FB56E1"/>
    <w:rsid w:val="00FB72AE"/>
    <w:rsid w:val="00FB7662"/>
    <w:rsid w:val="00FC0B9E"/>
    <w:rsid w:val="00FC55BC"/>
    <w:rsid w:val="00FC5E8D"/>
    <w:rsid w:val="00FC5FF3"/>
    <w:rsid w:val="00FC7B25"/>
    <w:rsid w:val="00FD1560"/>
    <w:rsid w:val="00FD3A7D"/>
    <w:rsid w:val="00FE1CFC"/>
    <w:rsid w:val="00FE26EA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DED2EB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2BD3"/>
    <w:pPr>
      <w:ind w:firstLine="360"/>
    </w:pPr>
  </w:style>
  <w:style w:type="paragraph" w:styleId="Heading1">
    <w:name w:val="heading 1"/>
    <w:basedOn w:val="Normal"/>
    <w:next w:val="Normal"/>
    <w:link w:val="Heading1Char"/>
    <w:uiPriority w:val="9"/>
    <w:qFormat/>
    <w:rsid w:val="0024182E"/>
    <w:pPr>
      <w:ind w:firstLine="0"/>
      <w:outlineLvl w:val="0"/>
    </w:pPr>
    <w:rPr>
      <w:rFonts w:asciiTheme="majorHAnsi" w:hAnsiTheme="majorHAnsi"/>
      <w:b/>
      <w:caps/>
      <w:sz w:val="144"/>
      <w:szCs w:val="96"/>
    </w:rPr>
  </w:style>
  <w:style w:type="paragraph" w:styleId="Heading2">
    <w:name w:val="heading 2"/>
    <w:basedOn w:val="Normal"/>
    <w:next w:val="Normal"/>
    <w:link w:val="Heading2Char"/>
    <w:uiPriority w:val="9"/>
    <w:qFormat/>
    <w:rsid w:val="0024182E"/>
    <w:pPr>
      <w:ind w:firstLine="0"/>
      <w:outlineLvl w:val="1"/>
    </w:pPr>
    <w:rPr>
      <w:rFonts w:asciiTheme="majorHAnsi" w:hAnsiTheme="majorHAnsi"/>
      <w:caps/>
      <w:sz w:val="52"/>
      <w:szCs w:val="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B13C0"/>
    <w:pPr>
      <w:ind w:firstLine="0"/>
      <w:jc w:val="center"/>
      <w:outlineLvl w:val="2"/>
    </w:pPr>
    <w:rPr>
      <w:rFonts w:asciiTheme="majorHAnsi" w:hAnsiTheme="majorHAnsi" w:cstheme="majorHAnsi"/>
      <w:b/>
      <w:caps/>
      <w:noProof/>
      <w:sz w:val="144"/>
      <w:szCs w:val="96"/>
    </w:rPr>
  </w:style>
  <w:style w:type="paragraph" w:styleId="Heading4">
    <w:name w:val="heading 4"/>
    <w:basedOn w:val="Normal"/>
    <w:next w:val="Normal"/>
    <w:link w:val="Heading4Char"/>
    <w:uiPriority w:val="9"/>
    <w:qFormat/>
    <w:rsid w:val="00640B0E"/>
    <w:pPr>
      <w:ind w:firstLine="0"/>
      <w:jc w:val="center"/>
      <w:outlineLvl w:val="3"/>
    </w:pPr>
    <w:rPr>
      <w:rFonts w:asciiTheme="majorHAnsi" w:hAnsiTheme="majorHAnsi" w:cstheme="minorHAnsi"/>
      <w:i/>
      <w:caps/>
      <w:noProof/>
      <w:color w:val="FFFFFF" w:themeColor="background1"/>
      <w:sz w:val="56"/>
      <w:szCs w:val="44"/>
    </w:rPr>
  </w:style>
  <w:style w:type="paragraph" w:styleId="Heading5">
    <w:name w:val="heading 5"/>
    <w:basedOn w:val="Normal"/>
    <w:next w:val="Normal"/>
    <w:link w:val="Heading5Char"/>
    <w:uiPriority w:val="9"/>
    <w:qFormat/>
    <w:rsid w:val="00851B27"/>
    <w:pPr>
      <w:autoSpaceDE w:val="0"/>
      <w:autoSpaceDN w:val="0"/>
      <w:adjustRightInd w:val="0"/>
      <w:ind w:firstLine="0"/>
      <w:outlineLvl w:val="4"/>
    </w:pPr>
    <w:rPr>
      <w:rFonts w:asciiTheme="majorHAnsi" w:hAnsiTheme="majorHAnsi" w:cs="Times New Roman"/>
      <w:b/>
      <w:bCs/>
      <w:i/>
      <w:caps/>
      <w:color w:val="FFFFFF" w:themeColor="background1"/>
      <w:sz w:val="160"/>
      <w:szCs w:val="96"/>
      <w14:textOutline w14:w="9525" w14:cap="rnd" w14:cmpd="sng" w14:algn="ctr">
        <w14:noFill/>
        <w14:prstDash w14:val="solid"/>
        <w14:bevel/>
      </w14:textOutline>
    </w:rPr>
  </w:style>
  <w:style w:type="paragraph" w:styleId="Heading6">
    <w:name w:val="heading 6"/>
    <w:basedOn w:val="Normal"/>
    <w:next w:val="Normal"/>
    <w:link w:val="Heading6Char"/>
    <w:uiPriority w:val="9"/>
    <w:qFormat/>
    <w:rsid w:val="00851B27"/>
    <w:pPr>
      <w:autoSpaceDE w:val="0"/>
      <w:autoSpaceDN w:val="0"/>
      <w:adjustRightInd w:val="0"/>
      <w:spacing w:after="240"/>
      <w:ind w:firstLine="0"/>
      <w:outlineLvl w:val="5"/>
    </w:pPr>
    <w:rPr>
      <w:rFonts w:asciiTheme="majorHAnsi" w:hAnsiTheme="majorHAnsi" w:cs="Arial"/>
      <w:caps/>
      <w:color w:val="FFFFFF" w:themeColor="background1"/>
      <w:sz w:val="44"/>
      <w:szCs w:val="36"/>
      <w14:textOutline w14:w="9525" w14:cap="rnd" w14:cmpd="sng" w14:algn="ctr">
        <w14:noFill/>
        <w14:prstDash w14:val="solid"/>
        <w14:bevel/>
      </w14:textOutline>
    </w:rPr>
  </w:style>
  <w:style w:type="paragraph" w:styleId="Heading7">
    <w:name w:val="heading 7"/>
    <w:basedOn w:val="Normal"/>
    <w:next w:val="Normal"/>
    <w:link w:val="Heading7Char"/>
    <w:uiPriority w:val="9"/>
    <w:qFormat/>
    <w:rsid w:val="00851B27"/>
    <w:pPr>
      <w:ind w:left="432" w:firstLine="0"/>
      <w:jc w:val="center"/>
      <w:outlineLvl w:val="6"/>
    </w:pPr>
    <w:rPr>
      <w:rFonts w:asciiTheme="majorHAnsi" w:hAnsiTheme="majorHAnsi" w:cs="Times New Roman"/>
      <w:b/>
      <w:bCs/>
      <w:caps/>
      <w:color w:val="000000" w:themeColor="text1"/>
      <w:sz w:val="96"/>
      <w:szCs w:val="96"/>
      <w14:textOutline w14:w="9525" w14:cap="rnd" w14:cmpd="sng" w14:algn="ctr">
        <w14:noFill/>
        <w14:prstDash w14:val="solid"/>
        <w14:bevel/>
      </w14:textOutline>
    </w:rPr>
  </w:style>
  <w:style w:type="paragraph" w:styleId="Heading8">
    <w:name w:val="heading 8"/>
    <w:basedOn w:val="Normal"/>
    <w:next w:val="Normal"/>
    <w:link w:val="Heading8Char"/>
    <w:uiPriority w:val="9"/>
    <w:qFormat/>
    <w:rsid w:val="00851B27"/>
    <w:pPr>
      <w:ind w:firstLine="0"/>
      <w:jc w:val="center"/>
      <w:outlineLvl w:val="7"/>
    </w:pPr>
    <w:rPr>
      <w:rFonts w:asciiTheme="majorHAnsi" w:hAnsiTheme="majorHAnsi" w:cs="Arial"/>
      <w:i/>
      <w:caps/>
      <w:color w:val="7B230B" w:themeColor="accent1" w:themeShade="BF"/>
      <w:sz w:val="56"/>
      <w:szCs w:val="36"/>
      <w14:textOutline w14:w="9525" w14:cap="rnd" w14:cmpd="sng" w14:algn="ctr">
        <w14:noFill/>
        <w14:prstDash w14:val="solid"/>
        <w14:bevel/>
      </w14:textOutline>
    </w:rPr>
  </w:style>
  <w:style w:type="paragraph" w:styleId="Heading9">
    <w:name w:val="heading 9"/>
    <w:basedOn w:val="Normal"/>
    <w:next w:val="Normal"/>
    <w:link w:val="Heading9Char"/>
    <w:uiPriority w:val="9"/>
    <w:qFormat/>
    <w:rsid w:val="000E3D03"/>
    <w:pPr>
      <w:keepNext/>
      <w:keepLines/>
      <w:ind w:firstLine="0"/>
      <w:jc w:val="center"/>
      <w:outlineLvl w:val="8"/>
    </w:pPr>
    <w:rPr>
      <w:rFonts w:asciiTheme="majorHAnsi" w:eastAsiaTheme="majorEastAsia" w:hAnsiTheme="majorHAnsi" w:cstheme="majorBidi"/>
      <w:iCs/>
      <w:caps/>
      <w:sz w:val="14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3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rsid w:val="0075685A"/>
    <w:pPr>
      <w:tabs>
        <w:tab w:val="center" w:pos="4680"/>
        <w:tab w:val="right" w:pos="9360"/>
      </w:tabs>
      <w:ind w:firstLine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67C49"/>
  </w:style>
  <w:style w:type="paragraph" w:styleId="Footer">
    <w:name w:val="footer"/>
    <w:basedOn w:val="Normal"/>
    <w:link w:val="FooterChar"/>
    <w:uiPriority w:val="99"/>
    <w:semiHidden/>
    <w:rsid w:val="0075685A"/>
    <w:pPr>
      <w:tabs>
        <w:tab w:val="center" w:pos="4680"/>
        <w:tab w:val="right" w:pos="9360"/>
      </w:tabs>
      <w:ind w:right="634" w:firstLine="0"/>
      <w:jc w:val="righ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67C49"/>
  </w:style>
  <w:style w:type="character" w:styleId="PageNumber">
    <w:name w:val="page number"/>
    <w:basedOn w:val="DefaultParagraphFont"/>
    <w:uiPriority w:val="99"/>
    <w:semiHidden/>
    <w:unhideWhenUsed/>
    <w:rsid w:val="0087708C"/>
  </w:style>
  <w:style w:type="character" w:styleId="PlaceholderText">
    <w:name w:val="Placeholder Text"/>
    <w:basedOn w:val="DefaultParagraphFont"/>
    <w:uiPriority w:val="99"/>
    <w:semiHidden/>
    <w:rsid w:val="006F4F9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6D4605"/>
    <w:pPr>
      <w:ind w:firstLine="0"/>
      <w:jc w:val="center"/>
    </w:pPr>
    <w:rPr>
      <w:rFonts w:asciiTheme="majorHAnsi" w:hAnsiTheme="majorHAnsi"/>
      <w:caps/>
      <w:color w:val="FFFFFF" w:themeColor="background1"/>
      <w:sz w:val="110"/>
      <w:szCs w:val="110"/>
    </w:rPr>
  </w:style>
  <w:style w:type="character" w:customStyle="1" w:styleId="TitleChar">
    <w:name w:val="Title Char"/>
    <w:basedOn w:val="DefaultParagraphFont"/>
    <w:link w:val="Title"/>
    <w:uiPriority w:val="10"/>
    <w:rsid w:val="006D4605"/>
    <w:rPr>
      <w:rFonts w:asciiTheme="majorHAnsi" w:hAnsiTheme="majorHAnsi"/>
      <w:caps/>
      <w:color w:val="FFFFFF" w:themeColor="background1"/>
      <w:sz w:val="110"/>
      <w:szCs w:val="110"/>
    </w:rPr>
  </w:style>
  <w:style w:type="character" w:customStyle="1" w:styleId="Heading1Char">
    <w:name w:val="Heading 1 Char"/>
    <w:basedOn w:val="DefaultParagraphFont"/>
    <w:link w:val="Heading1"/>
    <w:uiPriority w:val="9"/>
    <w:rsid w:val="0024182E"/>
    <w:rPr>
      <w:rFonts w:asciiTheme="majorHAnsi" w:hAnsiTheme="majorHAnsi"/>
      <w:b/>
      <w:caps/>
      <w:sz w:val="144"/>
      <w:szCs w:val="96"/>
    </w:rPr>
  </w:style>
  <w:style w:type="character" w:customStyle="1" w:styleId="Heading2Char">
    <w:name w:val="Heading 2 Char"/>
    <w:basedOn w:val="DefaultParagraphFont"/>
    <w:link w:val="Heading2"/>
    <w:uiPriority w:val="9"/>
    <w:rsid w:val="0024182E"/>
    <w:rPr>
      <w:rFonts w:asciiTheme="majorHAnsi" w:hAnsiTheme="majorHAnsi"/>
      <w:caps/>
      <w:sz w:val="52"/>
      <w:szCs w:val="96"/>
    </w:rPr>
  </w:style>
  <w:style w:type="paragraph" w:customStyle="1" w:styleId="HeaderRight">
    <w:name w:val="Header Right"/>
    <w:basedOn w:val="Normal"/>
    <w:uiPriority w:val="11"/>
    <w:qFormat/>
    <w:rsid w:val="00851B27"/>
    <w:pPr>
      <w:autoSpaceDE w:val="0"/>
      <w:autoSpaceDN w:val="0"/>
      <w:adjustRightInd w:val="0"/>
      <w:spacing w:line="288" w:lineRule="auto"/>
      <w:ind w:firstLine="0"/>
      <w:contextualSpacing/>
      <w:jc w:val="center"/>
      <w:textAlignment w:val="center"/>
    </w:pPr>
    <w:rPr>
      <w:rFonts w:asciiTheme="majorHAnsi" w:eastAsiaTheme="minorEastAsia" w:hAnsiTheme="majorHAnsi" w:cstheme="minorHAnsi"/>
      <w:caps/>
      <w:sz w:val="21"/>
      <w:szCs w:val="21"/>
      <w:lang w:eastAsia="ja-JP"/>
    </w:rPr>
  </w:style>
  <w:style w:type="paragraph" w:customStyle="1" w:styleId="HeaderLeft">
    <w:name w:val="Header Left"/>
    <w:basedOn w:val="Normal"/>
    <w:uiPriority w:val="11"/>
    <w:qFormat/>
    <w:rsid w:val="0075685A"/>
    <w:pPr>
      <w:ind w:firstLine="0"/>
      <w:jc w:val="center"/>
    </w:pPr>
  </w:style>
  <w:style w:type="paragraph" w:customStyle="1" w:styleId="Tagline">
    <w:name w:val="Tagline"/>
    <w:basedOn w:val="Normal"/>
    <w:uiPriority w:val="11"/>
    <w:qFormat/>
    <w:rsid w:val="00851B27"/>
    <w:pPr>
      <w:ind w:firstLine="0"/>
      <w:jc w:val="center"/>
    </w:pPr>
    <w:rPr>
      <w:rFonts w:asciiTheme="majorHAnsi" w:hAnsiTheme="majorHAnsi" w:cs="Arial"/>
      <w:bCs/>
      <w:caps/>
      <w:color w:val="262626" w:themeColor="text1" w:themeTint="D9"/>
      <w:spacing w:val="28"/>
      <w:sz w:val="32"/>
      <w:szCs w:val="46"/>
    </w:rPr>
  </w:style>
  <w:style w:type="character" w:customStyle="1" w:styleId="Heading3Char">
    <w:name w:val="Heading 3 Char"/>
    <w:basedOn w:val="DefaultParagraphFont"/>
    <w:link w:val="Heading3"/>
    <w:uiPriority w:val="9"/>
    <w:rsid w:val="009B13C0"/>
    <w:rPr>
      <w:rFonts w:asciiTheme="majorHAnsi" w:hAnsiTheme="majorHAnsi" w:cstheme="majorHAnsi"/>
      <w:b/>
      <w:caps/>
      <w:noProof/>
      <w:sz w:val="144"/>
      <w:szCs w:val="96"/>
    </w:rPr>
  </w:style>
  <w:style w:type="character" w:customStyle="1" w:styleId="Heading4Char">
    <w:name w:val="Heading 4 Char"/>
    <w:basedOn w:val="DefaultParagraphFont"/>
    <w:link w:val="Heading4"/>
    <w:uiPriority w:val="9"/>
    <w:rsid w:val="00640B0E"/>
    <w:rPr>
      <w:rFonts w:asciiTheme="majorHAnsi" w:hAnsiTheme="majorHAnsi" w:cstheme="minorHAnsi"/>
      <w:i/>
      <w:caps/>
      <w:noProof/>
      <w:color w:val="FFFFFF" w:themeColor="background1"/>
      <w:sz w:val="56"/>
      <w:szCs w:val="44"/>
    </w:rPr>
  </w:style>
  <w:style w:type="paragraph" w:styleId="Quote">
    <w:name w:val="Quote"/>
    <w:basedOn w:val="Normal"/>
    <w:next w:val="Normal"/>
    <w:link w:val="QuoteChar"/>
    <w:uiPriority w:val="29"/>
    <w:qFormat/>
    <w:rsid w:val="006B7F07"/>
    <w:pPr>
      <w:ind w:firstLine="0"/>
      <w:jc w:val="center"/>
    </w:pPr>
    <w:rPr>
      <w:rFonts w:cstheme="majorHAnsi"/>
      <w:b/>
      <w:i/>
      <w:noProof/>
      <w:color w:val="000F64" w:themeColor="accent2"/>
      <w:sz w:val="36"/>
      <w14:textOutline w14:w="9525" w14:cap="rnd" w14:cmpd="sng" w14:algn="ctr">
        <w14:noFill/>
        <w14:prstDash w14:val="solid"/>
        <w14:bevel/>
      </w14:textOutline>
    </w:rPr>
  </w:style>
  <w:style w:type="character" w:customStyle="1" w:styleId="QuoteChar">
    <w:name w:val="Quote Char"/>
    <w:basedOn w:val="DefaultParagraphFont"/>
    <w:link w:val="Quote"/>
    <w:uiPriority w:val="29"/>
    <w:rsid w:val="006B7F07"/>
    <w:rPr>
      <w:rFonts w:cstheme="majorHAnsi"/>
      <w:b/>
      <w:i/>
      <w:noProof/>
      <w:color w:val="000F64" w:themeColor="accent2"/>
      <w:sz w:val="36"/>
      <w14:textOutline w14:w="9525" w14:cap="rnd" w14:cmpd="sng" w14:algn="ctr">
        <w14:noFill/>
        <w14:prstDash w14:val="solid"/>
        <w14:bevel/>
      </w14:textOutline>
    </w:rPr>
  </w:style>
  <w:style w:type="character" w:customStyle="1" w:styleId="Heading5Char">
    <w:name w:val="Heading 5 Char"/>
    <w:basedOn w:val="DefaultParagraphFont"/>
    <w:link w:val="Heading5"/>
    <w:uiPriority w:val="9"/>
    <w:rsid w:val="00851B27"/>
    <w:rPr>
      <w:rFonts w:asciiTheme="majorHAnsi" w:hAnsiTheme="majorHAnsi" w:cs="Times New Roman"/>
      <w:b/>
      <w:bCs/>
      <w:i/>
      <w:caps/>
      <w:color w:val="FFFFFF" w:themeColor="background1"/>
      <w:sz w:val="160"/>
      <w:szCs w:val="96"/>
      <w14:textOutline w14:w="9525" w14:cap="rnd" w14:cmpd="sng" w14:algn="ctr">
        <w14:noFill/>
        <w14:prstDash w14:val="solid"/>
        <w14:bevel/>
      </w14:textOutline>
    </w:rPr>
  </w:style>
  <w:style w:type="character" w:customStyle="1" w:styleId="Heading6Char">
    <w:name w:val="Heading 6 Char"/>
    <w:basedOn w:val="DefaultParagraphFont"/>
    <w:link w:val="Heading6"/>
    <w:uiPriority w:val="9"/>
    <w:rsid w:val="00851B27"/>
    <w:rPr>
      <w:rFonts w:asciiTheme="majorHAnsi" w:hAnsiTheme="majorHAnsi" w:cs="Arial"/>
      <w:caps/>
      <w:color w:val="FFFFFF" w:themeColor="background1"/>
      <w:sz w:val="44"/>
      <w:szCs w:val="36"/>
      <w14:textOutline w14:w="9525" w14:cap="rnd" w14:cmpd="sng" w14:algn="ctr">
        <w14:noFill/>
        <w14:prstDash w14:val="solid"/>
        <w14:bevel/>
      </w14:textOutline>
    </w:rPr>
  </w:style>
  <w:style w:type="character" w:customStyle="1" w:styleId="Heading7Char">
    <w:name w:val="Heading 7 Char"/>
    <w:basedOn w:val="DefaultParagraphFont"/>
    <w:link w:val="Heading7"/>
    <w:uiPriority w:val="9"/>
    <w:rsid w:val="00851B27"/>
    <w:rPr>
      <w:rFonts w:asciiTheme="majorHAnsi" w:hAnsiTheme="majorHAnsi" w:cs="Times New Roman"/>
      <w:b/>
      <w:bCs/>
      <w:caps/>
      <w:color w:val="000000" w:themeColor="text1"/>
      <w:sz w:val="96"/>
      <w:szCs w:val="96"/>
      <w14:textOutline w14:w="9525" w14:cap="rnd" w14:cmpd="sng" w14:algn="ctr">
        <w14:noFill/>
        <w14:prstDash w14:val="solid"/>
        <w14:bevel/>
      </w14:textOutline>
    </w:rPr>
  </w:style>
  <w:style w:type="character" w:customStyle="1" w:styleId="Heading8Char">
    <w:name w:val="Heading 8 Char"/>
    <w:basedOn w:val="DefaultParagraphFont"/>
    <w:link w:val="Heading8"/>
    <w:uiPriority w:val="9"/>
    <w:rsid w:val="00851B27"/>
    <w:rPr>
      <w:rFonts w:asciiTheme="majorHAnsi" w:hAnsiTheme="majorHAnsi" w:cs="Arial"/>
      <w:i/>
      <w:caps/>
      <w:color w:val="7B230B" w:themeColor="accent1" w:themeShade="BF"/>
      <w:sz w:val="56"/>
      <w:szCs w:val="36"/>
      <w14:textOutline w14:w="9525" w14:cap="rnd" w14:cmpd="sng" w14:algn="ctr">
        <w14:noFill/>
        <w14:prstDash w14:val="solid"/>
        <w14:bevel/>
      </w14:textOutline>
    </w:rPr>
  </w:style>
  <w:style w:type="paragraph" w:customStyle="1" w:styleId="Images">
    <w:name w:val="Images"/>
    <w:basedOn w:val="Normal"/>
    <w:uiPriority w:val="11"/>
    <w:qFormat/>
    <w:rsid w:val="0024182E"/>
    <w:pPr>
      <w:ind w:firstLine="0"/>
    </w:pPr>
    <w:rPr>
      <w:noProof/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75685A"/>
    <w:pPr>
      <w:numPr>
        <w:ilvl w:val="1"/>
      </w:numPr>
      <w:spacing w:after="160"/>
      <w:ind w:firstLine="3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9B13C0"/>
    <w:rPr>
      <w:rFonts w:eastAsiaTheme="minorEastAsia"/>
      <w:color w:val="5A5A5A" w:themeColor="text1" w:themeTint="A5"/>
      <w:spacing w:val="15"/>
      <w:sz w:val="22"/>
      <w:szCs w:val="22"/>
    </w:rPr>
  </w:style>
  <w:style w:type="paragraph" w:customStyle="1" w:styleId="Navigation">
    <w:name w:val="Navigation"/>
    <w:basedOn w:val="Normal"/>
    <w:uiPriority w:val="11"/>
    <w:qFormat/>
    <w:rsid w:val="00851B27"/>
    <w:pPr>
      <w:jc w:val="center"/>
    </w:pPr>
    <w:rPr>
      <w:b/>
      <w:caps/>
      <w:color w:val="FFFFFF" w:themeColor="background1"/>
      <w:sz w:val="18"/>
    </w:rPr>
  </w:style>
  <w:style w:type="character" w:customStyle="1" w:styleId="Heading9Char">
    <w:name w:val="Heading 9 Char"/>
    <w:basedOn w:val="DefaultParagraphFont"/>
    <w:link w:val="Heading9"/>
    <w:uiPriority w:val="9"/>
    <w:rsid w:val="000E3D03"/>
    <w:rPr>
      <w:rFonts w:asciiTheme="majorHAnsi" w:eastAsiaTheme="majorEastAsia" w:hAnsiTheme="majorHAnsi" w:cstheme="majorBidi"/>
      <w:iCs/>
      <w:caps/>
      <w:sz w:val="144"/>
      <w:szCs w:val="21"/>
    </w:rPr>
  </w:style>
  <w:style w:type="paragraph" w:customStyle="1" w:styleId="Heading10">
    <w:name w:val="Heading 10"/>
    <w:basedOn w:val="Normal"/>
    <w:next w:val="Normal"/>
    <w:link w:val="Heading10Char"/>
    <w:uiPriority w:val="10"/>
    <w:qFormat/>
    <w:rsid w:val="00CA2061"/>
    <w:pPr>
      <w:ind w:firstLine="0"/>
      <w:jc w:val="center"/>
    </w:pPr>
    <w:rPr>
      <w:rFonts w:asciiTheme="majorHAnsi" w:hAnsiTheme="majorHAnsi"/>
      <w:caps/>
      <w:sz w:val="52"/>
    </w:rPr>
  </w:style>
  <w:style w:type="paragraph" w:customStyle="1" w:styleId="Heading11">
    <w:name w:val="Heading 11"/>
    <w:basedOn w:val="Normal"/>
    <w:link w:val="Heading11Char"/>
    <w:uiPriority w:val="10"/>
    <w:qFormat/>
    <w:rsid w:val="000E3D03"/>
    <w:pPr>
      <w:ind w:firstLine="0"/>
    </w:pPr>
    <w:rPr>
      <w:rFonts w:asciiTheme="majorHAnsi" w:hAnsiTheme="majorHAnsi"/>
      <w:b/>
      <w:i/>
      <w:caps/>
      <w:sz w:val="96"/>
    </w:rPr>
  </w:style>
  <w:style w:type="character" w:customStyle="1" w:styleId="Heading10Char">
    <w:name w:val="Heading 10 Char"/>
    <w:basedOn w:val="DefaultParagraphFont"/>
    <w:link w:val="Heading10"/>
    <w:uiPriority w:val="10"/>
    <w:rsid w:val="00CA2061"/>
    <w:rPr>
      <w:rFonts w:asciiTheme="majorHAnsi" w:hAnsiTheme="majorHAnsi"/>
      <w:caps/>
      <w:sz w:val="52"/>
    </w:rPr>
  </w:style>
  <w:style w:type="paragraph" w:customStyle="1" w:styleId="Heading12">
    <w:name w:val="Heading 12"/>
    <w:basedOn w:val="Normal"/>
    <w:next w:val="Normal"/>
    <w:link w:val="Heading12Char"/>
    <w:uiPriority w:val="10"/>
    <w:qFormat/>
    <w:rsid w:val="000E3D03"/>
    <w:pPr>
      <w:ind w:firstLine="0"/>
    </w:pPr>
    <w:rPr>
      <w:rFonts w:asciiTheme="majorHAnsi" w:hAnsiTheme="majorHAnsi"/>
      <w:i/>
      <w:caps/>
      <w:color w:val="7B230B" w:themeColor="accent1" w:themeShade="BF"/>
      <w:sz w:val="96"/>
    </w:rPr>
  </w:style>
  <w:style w:type="character" w:customStyle="1" w:styleId="Heading11Char">
    <w:name w:val="Heading 11 Char"/>
    <w:basedOn w:val="DefaultParagraphFont"/>
    <w:link w:val="Heading11"/>
    <w:uiPriority w:val="10"/>
    <w:rsid w:val="000E3D03"/>
    <w:rPr>
      <w:rFonts w:asciiTheme="majorHAnsi" w:hAnsiTheme="majorHAnsi"/>
      <w:b/>
      <w:i/>
      <w:caps/>
      <w:sz w:val="96"/>
    </w:rPr>
  </w:style>
  <w:style w:type="paragraph" w:customStyle="1" w:styleId="Titlesmall">
    <w:name w:val="Title small"/>
    <w:basedOn w:val="Normal"/>
    <w:next w:val="Normal"/>
    <w:link w:val="TitlesmallChar"/>
    <w:uiPriority w:val="10"/>
    <w:qFormat/>
    <w:rsid w:val="00313C67"/>
    <w:pPr>
      <w:ind w:firstLine="0"/>
      <w:jc w:val="center"/>
    </w:pPr>
    <w:rPr>
      <w:rFonts w:asciiTheme="majorHAnsi" w:hAnsiTheme="majorHAnsi"/>
      <w:caps/>
      <w:sz w:val="60"/>
    </w:rPr>
  </w:style>
  <w:style w:type="character" w:customStyle="1" w:styleId="Heading12Char">
    <w:name w:val="Heading 12 Char"/>
    <w:basedOn w:val="DefaultParagraphFont"/>
    <w:link w:val="Heading12"/>
    <w:uiPriority w:val="10"/>
    <w:rsid w:val="000E3D03"/>
    <w:rPr>
      <w:rFonts w:asciiTheme="majorHAnsi" w:hAnsiTheme="majorHAnsi"/>
      <w:i/>
      <w:caps/>
      <w:color w:val="7B230B" w:themeColor="accent1" w:themeShade="BF"/>
      <w:sz w:val="96"/>
    </w:rPr>
  </w:style>
  <w:style w:type="character" w:styleId="Emphasis">
    <w:name w:val="Emphasis"/>
    <w:basedOn w:val="DefaultParagraphFont"/>
    <w:uiPriority w:val="20"/>
    <w:qFormat/>
    <w:rsid w:val="008B545E"/>
    <w:rPr>
      <w:b/>
      <w:i w:val="0"/>
      <w:iCs/>
      <w:color w:val="521807" w:themeColor="accent1" w:themeShade="80"/>
    </w:rPr>
  </w:style>
  <w:style w:type="character" w:customStyle="1" w:styleId="TitlesmallChar">
    <w:name w:val="Title small Char"/>
    <w:basedOn w:val="DefaultParagraphFont"/>
    <w:link w:val="Titlesmall"/>
    <w:uiPriority w:val="10"/>
    <w:rsid w:val="00FD3A7D"/>
    <w:rPr>
      <w:rFonts w:asciiTheme="majorHAnsi" w:hAnsiTheme="majorHAnsi"/>
      <w:caps/>
      <w:sz w:val="60"/>
    </w:rPr>
  </w:style>
  <w:style w:type="paragraph" w:customStyle="1" w:styleId="Normallight">
    <w:name w:val="Normal light"/>
    <w:basedOn w:val="Normal"/>
    <w:link w:val="NormallightChar"/>
    <w:qFormat/>
    <w:rsid w:val="00851B27"/>
    <w:rPr>
      <w:color w:val="FFFFFF" w:themeColor="background1"/>
    </w:rPr>
  </w:style>
  <w:style w:type="character" w:customStyle="1" w:styleId="NormallightChar">
    <w:name w:val="Normal light Char"/>
    <w:basedOn w:val="DefaultParagraphFont"/>
    <w:link w:val="Normallight"/>
    <w:rsid w:val="00851B27"/>
    <w:rPr>
      <w:color w:val="FFFFFF" w:themeColor="background1"/>
    </w:rPr>
  </w:style>
  <w:style w:type="character" w:styleId="Hyperlink">
    <w:name w:val="Hyperlink"/>
    <w:basedOn w:val="DefaultParagraphFont"/>
    <w:uiPriority w:val="99"/>
    <w:unhideWhenUsed/>
    <w:rsid w:val="00DF7587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758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72DE1"/>
    <w:rPr>
      <w:color w:val="B26B0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B3360"/>
    <w:pPr>
      <w:ind w:left="720" w:firstLine="0"/>
      <w:contextualSpacing/>
    </w:pPr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906B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6B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6B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6B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6B0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B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B0A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6E4389"/>
    <w:rPr>
      <w:rFonts w:eastAsiaTheme="minorEastAsia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6E4389"/>
    <w:rPr>
      <w:rFonts w:eastAsiaTheme="minorEastAs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42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67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08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0639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83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18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68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98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3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44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63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30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20.wmf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wmf"/><Relationship Id="rId28" Type="http://schemas.openxmlformats.org/officeDocument/2006/relationships/image" Target="media/image15.jpeg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4.png"/><Relationship Id="rId30" Type="http://schemas.openxmlformats.org/officeDocument/2006/relationships/header" Target="header1.xml"/><Relationship Id="rId35" Type="http://schemas.openxmlformats.org/officeDocument/2006/relationships/glossaryDocument" Target="glossary/document.xml"/><Relationship Id="rId8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washington\AppData\Roaming\Microsoft\Templates\Lifestyle%20newspap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FE42F16FB1C43FDA158C841B00031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6D5E0E-2EF5-4DB1-84EC-B84E647E3595}"/>
      </w:docPartPr>
      <w:docPartBody>
        <w:p w:rsidR="00DF4484" w:rsidRDefault="00C211BA">
          <w:pPr>
            <w:pStyle w:val="8FE42F16FB1C43FDA158C841B00031B8"/>
          </w:pPr>
          <w:r>
            <w:t>Your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1BA"/>
    <w:rsid w:val="0026728D"/>
    <w:rsid w:val="002B51B2"/>
    <w:rsid w:val="003D3B0D"/>
    <w:rsid w:val="00433FB4"/>
    <w:rsid w:val="00474E2C"/>
    <w:rsid w:val="00495C54"/>
    <w:rsid w:val="005D286F"/>
    <w:rsid w:val="00643511"/>
    <w:rsid w:val="006973E0"/>
    <w:rsid w:val="00805F7F"/>
    <w:rsid w:val="008B1B3F"/>
    <w:rsid w:val="008F38A0"/>
    <w:rsid w:val="00B427AE"/>
    <w:rsid w:val="00C211BA"/>
    <w:rsid w:val="00C216D7"/>
    <w:rsid w:val="00D25B3A"/>
    <w:rsid w:val="00DF4484"/>
    <w:rsid w:val="00E23478"/>
    <w:rsid w:val="00E351FD"/>
    <w:rsid w:val="00EB6245"/>
    <w:rsid w:val="00EF0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spacing w:after="0" w:line="240" w:lineRule="auto"/>
      <w:outlineLvl w:val="1"/>
    </w:pPr>
    <w:rPr>
      <w:rFonts w:asciiTheme="majorHAnsi" w:eastAsiaTheme="minorHAnsi" w:hAnsiTheme="majorHAnsi"/>
      <w:caps/>
      <w:sz w:val="52"/>
      <w:szCs w:val="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FE42F16FB1C43FDA158C841B00031B8">
    <w:name w:val="8FE42F16FB1C43FDA158C841B00031B8"/>
  </w:style>
  <w:style w:type="paragraph" w:customStyle="1" w:styleId="4E85C5B305124216911371E13CC024D2">
    <w:name w:val="4E85C5B305124216911371E13CC024D2"/>
  </w:style>
  <w:style w:type="paragraph" w:customStyle="1" w:styleId="17D390EFF6474C3B89278DC79E9D20C4">
    <w:name w:val="17D390EFF6474C3B89278DC79E9D20C4"/>
  </w:style>
  <w:style w:type="paragraph" w:customStyle="1" w:styleId="C7A6A675F8604E2E8BA7794B8DC7B23C">
    <w:name w:val="C7A6A675F8604E2E8BA7794B8DC7B23C"/>
  </w:style>
  <w:style w:type="paragraph" w:customStyle="1" w:styleId="2B955BCF8F8C4E659090268BC87E24AC">
    <w:name w:val="2B955BCF8F8C4E659090268BC87E24AC"/>
  </w:style>
  <w:style w:type="paragraph" w:customStyle="1" w:styleId="7262564715964877AEAB436011FE2F52">
    <w:name w:val="7262564715964877AEAB436011FE2F52"/>
  </w:style>
  <w:style w:type="paragraph" w:customStyle="1" w:styleId="EDD7241D7C9D43719AAC6850ACCFB692">
    <w:name w:val="EDD7241D7C9D43719AAC6850ACCFB692"/>
  </w:style>
  <w:style w:type="paragraph" w:customStyle="1" w:styleId="95CDC952F98D4EBCB29ADCC692B38E9E">
    <w:name w:val="95CDC952F98D4EBCB29ADCC692B38E9E"/>
  </w:style>
  <w:style w:type="paragraph" w:customStyle="1" w:styleId="6A84145671664BCA8AB1864FF0A4767C">
    <w:name w:val="6A84145671664BCA8AB1864FF0A4767C"/>
  </w:style>
  <w:style w:type="paragraph" w:customStyle="1" w:styleId="33D462B1286048C7B14FC713B6E4E685">
    <w:name w:val="33D462B1286048C7B14FC713B6E4E685"/>
  </w:style>
  <w:style w:type="paragraph" w:customStyle="1" w:styleId="180D7CBD609241F4886AE64C05B38360">
    <w:name w:val="180D7CBD609241F4886AE64C05B38360"/>
  </w:style>
  <w:style w:type="paragraph" w:customStyle="1" w:styleId="49D1A05048F94B8DBAA91A70344FAB75">
    <w:name w:val="49D1A05048F94B8DBAA91A70344FAB75"/>
  </w:style>
  <w:style w:type="paragraph" w:customStyle="1" w:styleId="179CBDB955314AD7A234CB0C9C0705BE">
    <w:name w:val="179CBDB955314AD7A234CB0C9C0705BE"/>
  </w:style>
  <w:style w:type="paragraph" w:customStyle="1" w:styleId="3E9B29508CC94C2A8534889D9F3BA094">
    <w:name w:val="3E9B29508CC94C2A8534889D9F3BA094"/>
  </w:style>
  <w:style w:type="paragraph" w:customStyle="1" w:styleId="3CF4B09CE6244E6FACF537B9E24D0470">
    <w:name w:val="3CF4B09CE6244E6FACF537B9E24D0470"/>
  </w:style>
  <w:style w:type="paragraph" w:customStyle="1" w:styleId="725013A08EB347BD8F3B07B6E9D2FF1B">
    <w:name w:val="725013A08EB347BD8F3B07B6E9D2FF1B"/>
  </w:style>
  <w:style w:type="paragraph" w:customStyle="1" w:styleId="0AAF2EB9F1A043639332639B9C388FF5">
    <w:name w:val="0AAF2EB9F1A043639332639B9C388FF5"/>
  </w:style>
  <w:style w:type="paragraph" w:customStyle="1" w:styleId="2607A41F1311465DB273C0AC03869138">
    <w:name w:val="2607A41F1311465DB273C0AC03869138"/>
  </w:style>
  <w:style w:type="paragraph" w:customStyle="1" w:styleId="517F60989CD8446B87EC8178C2BE4D38">
    <w:name w:val="517F60989CD8446B87EC8178C2BE4D38"/>
  </w:style>
  <w:style w:type="paragraph" w:customStyle="1" w:styleId="4699D8A5D2524B93986A5E9E31107CC2">
    <w:name w:val="4699D8A5D2524B93986A5E9E31107CC2"/>
  </w:style>
  <w:style w:type="paragraph" w:customStyle="1" w:styleId="2B2AA22DD8E049D493D9E79569B33301">
    <w:name w:val="2B2AA22DD8E049D493D9E79569B33301"/>
  </w:style>
  <w:style w:type="paragraph" w:customStyle="1" w:styleId="C53662B20DA24E61A49C9D1A7BEE6F9B">
    <w:name w:val="C53662B20DA24E61A49C9D1A7BEE6F9B"/>
  </w:style>
  <w:style w:type="paragraph" w:customStyle="1" w:styleId="0A71EE9EDFA145B2AC47A80BFBB37C60">
    <w:name w:val="0A71EE9EDFA145B2AC47A80BFBB37C60"/>
  </w:style>
  <w:style w:type="paragraph" w:customStyle="1" w:styleId="B7F165D8D5204BCDACD011BC76D13446">
    <w:name w:val="B7F165D8D5204BCDACD011BC76D13446"/>
  </w:style>
  <w:style w:type="paragraph" w:customStyle="1" w:styleId="Normallight">
    <w:name w:val="Normal light"/>
    <w:basedOn w:val="Normal"/>
    <w:link w:val="NormallightChar"/>
    <w:qFormat/>
    <w:pPr>
      <w:spacing w:after="0" w:line="240" w:lineRule="auto"/>
      <w:ind w:firstLine="360"/>
    </w:pPr>
    <w:rPr>
      <w:rFonts w:eastAsiaTheme="minorHAnsi"/>
      <w:color w:val="FFFFFF" w:themeColor="background1"/>
      <w:sz w:val="24"/>
      <w:szCs w:val="24"/>
    </w:rPr>
  </w:style>
  <w:style w:type="character" w:customStyle="1" w:styleId="NormallightChar">
    <w:name w:val="Normal light Char"/>
    <w:basedOn w:val="DefaultParagraphFont"/>
    <w:link w:val="Normallight"/>
    <w:rPr>
      <w:rFonts w:eastAsiaTheme="minorHAnsi"/>
      <w:color w:val="FFFFFF" w:themeColor="background1"/>
      <w:sz w:val="24"/>
      <w:szCs w:val="24"/>
    </w:rPr>
  </w:style>
  <w:style w:type="paragraph" w:customStyle="1" w:styleId="ABD5F02B291846F9A9523FA94F956AC4">
    <w:name w:val="ABD5F02B291846F9A9523FA94F956AC4"/>
  </w:style>
  <w:style w:type="paragraph" w:customStyle="1" w:styleId="5E40B39301264786BBDEA28FAAFE6A94">
    <w:name w:val="5E40B39301264786BBDEA28FAAFE6A94"/>
  </w:style>
  <w:style w:type="paragraph" w:customStyle="1" w:styleId="07541AD820D749B28BAE6FD80DFBAEAC">
    <w:name w:val="07541AD820D749B28BAE6FD80DFBAEAC"/>
  </w:style>
  <w:style w:type="paragraph" w:customStyle="1" w:styleId="84E3D3D188DF4787A2B76514983CCEA7">
    <w:name w:val="84E3D3D188DF4787A2B76514983CCEA7"/>
  </w:style>
  <w:style w:type="paragraph" w:customStyle="1" w:styleId="B82A9C5330FE45DDAD290F1AEED0F56B">
    <w:name w:val="B82A9C5330FE45DDAD290F1AEED0F56B"/>
  </w:style>
  <w:style w:type="paragraph" w:customStyle="1" w:styleId="20ADF6F784AC4E53BC887D6925F16A5F">
    <w:name w:val="20ADF6F784AC4E53BC887D6925F16A5F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inorHAnsi" w:hAnsiTheme="majorHAnsi"/>
      <w:caps/>
      <w:sz w:val="52"/>
      <w:szCs w:val="96"/>
    </w:rPr>
  </w:style>
  <w:style w:type="paragraph" w:customStyle="1" w:styleId="F35D9DA96AA643A093967E54A8057671">
    <w:name w:val="F35D9DA96AA643A093967E54A8057671"/>
  </w:style>
  <w:style w:type="paragraph" w:customStyle="1" w:styleId="19937E07AA1A4F81801588C72BB35FB5">
    <w:name w:val="19937E07AA1A4F81801588C72BB35FB5"/>
  </w:style>
  <w:style w:type="paragraph" w:customStyle="1" w:styleId="43334B5E5BA64B729CFB1CAC4FB3DF70">
    <w:name w:val="43334B5E5BA64B729CFB1CAC4FB3DF70"/>
  </w:style>
  <w:style w:type="paragraph" w:customStyle="1" w:styleId="9B36324F013849809F487ED60932F045">
    <w:name w:val="9B36324F013849809F487ED60932F045"/>
  </w:style>
  <w:style w:type="paragraph" w:customStyle="1" w:styleId="89717955453E4ACEA99C122F2CE4D3DD">
    <w:name w:val="89717955453E4ACEA99C122F2CE4D3DD"/>
  </w:style>
  <w:style w:type="paragraph" w:customStyle="1" w:styleId="DC1EFCB5A69E432B971FC67E1C27CD1A">
    <w:name w:val="DC1EFCB5A69E432B971FC67E1C27CD1A"/>
  </w:style>
  <w:style w:type="paragraph" w:customStyle="1" w:styleId="2D834103932744F39B380F4DEEC6D119">
    <w:name w:val="2D834103932744F39B380F4DEEC6D11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Lifestyle newspaper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000F64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Custom 44">
      <a:majorFont>
        <a:latin typeface="Rockwell"/>
        <a:ea typeface=""/>
        <a:cs typeface=""/>
      </a:majorFont>
      <a:minorFont>
        <a:latin typeface="Rockwel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73FE665-9DF9-456D-9513-C3FD1A596E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387D37-530C-417F-A010-81D5DF8C7F6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693C91C-432C-45F5-BB2C-727F87CCE0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946A08C-45D7-456F-B1C8-C391DB8E9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Lifestyle newspaper</Template>
  <TotalTime>0</TotalTime>
  <Pages>3</Pages>
  <Words>508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Pre-K 4 Room 109</vt:lpstr>
    </vt:vector>
  </TitlesOfParts>
  <Company/>
  <LinksUpToDate>false</LinksUpToDate>
  <CharactersWithSpaces>3400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Pre-K 4 Room 109</dc:title>
  <dc:subject/>
  <dc:creator/>
  <cp:keywords/>
  <dc:description/>
  <cp:lastModifiedBy/>
  <cp:revision>1</cp:revision>
  <dcterms:created xsi:type="dcterms:W3CDTF">2020-01-24T15:50:00Z</dcterms:created>
  <dcterms:modified xsi:type="dcterms:W3CDTF">2020-01-24T15:50:00Z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